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DD303" w14:textId="2D12B16D" w:rsidR="00EA415B" w:rsidRPr="006E57F0" w:rsidRDefault="009B7735" w:rsidP="009B7735">
      <w:pPr>
        <w:pStyle w:val="Year"/>
        <w:jc w:val="center"/>
      </w:pPr>
      <w:r w:rsidRPr="006054BF">
        <w:rPr>
          <w:rFonts w:cstheme="majorBidi"/>
          <w:noProof/>
          <w:color w:val="593470" w:themeColor="accent1" w:themeShade="80"/>
          <w:spacing w:val="5"/>
          <w:kern w:val="28"/>
          <w:sz w:val="40"/>
          <w:szCs w:val="40"/>
          <w:lang w:val="en-AU"/>
        </w:rPr>
        <w:drawing>
          <wp:inline distT="0" distB="0" distL="0" distR="0" wp14:anchorId="412D63C9" wp14:editId="6E0C53DF">
            <wp:extent cx="2886076" cy="1257300"/>
            <wp:effectExtent l="0" t="0" r="9525" b="0"/>
            <wp:docPr id="126080823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132" cy="1263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3541"/>
        <w:tblW w:w="5000" w:type="pct"/>
        <w:tblLook w:val="0600" w:firstRow="0" w:lastRow="0" w:firstColumn="0" w:lastColumn="0" w:noHBand="1" w:noVBand="1"/>
        <w:tblCaption w:val="Layout table"/>
      </w:tblPr>
      <w:tblGrid>
        <w:gridCol w:w="1482"/>
        <w:gridCol w:w="1576"/>
        <w:gridCol w:w="1497"/>
        <w:gridCol w:w="1633"/>
        <w:gridCol w:w="1643"/>
        <w:gridCol w:w="1459"/>
        <w:gridCol w:w="1510"/>
      </w:tblGrid>
      <w:tr w:rsidR="005E21C5" w14:paraId="7FB153A9" w14:textId="77777777" w:rsidTr="005E21C5">
        <w:tc>
          <w:tcPr>
            <w:tcW w:w="10800" w:type="dxa"/>
            <w:gridSpan w:val="7"/>
            <w:shd w:val="clear" w:color="auto" w:fill="593470" w:themeFill="accent1" w:themeFillShade="80"/>
          </w:tcPr>
          <w:p w14:paraId="529D82D7" w14:textId="77777777" w:rsidR="005E21C5" w:rsidRDefault="005E21C5" w:rsidP="005E21C5">
            <w:pPr>
              <w:pStyle w:val="Month"/>
            </w:pPr>
            <w:r>
              <w:t>January</w:t>
            </w:r>
          </w:p>
        </w:tc>
      </w:tr>
      <w:tr w:rsidR="005E21C5" w14:paraId="3EFD72B2" w14:textId="77777777" w:rsidTr="005E21C5">
        <w:tc>
          <w:tcPr>
            <w:tcW w:w="10800" w:type="dxa"/>
            <w:gridSpan w:val="7"/>
            <w:tcBorders>
              <w:bottom w:val="single" w:sz="12" w:space="0" w:color="FFFFFF" w:themeColor="background1"/>
            </w:tcBorders>
            <w:shd w:val="clear" w:color="auto" w:fill="593470" w:themeFill="accent1" w:themeFillShade="80"/>
          </w:tcPr>
          <w:p w14:paraId="50E36744" w14:textId="77777777" w:rsidR="005E21C5" w:rsidRDefault="005E21C5" w:rsidP="005E21C5">
            <w:pPr>
              <w:pStyle w:val="Year"/>
            </w:pPr>
            <w:r>
              <w:t>2026</w:t>
            </w:r>
          </w:p>
        </w:tc>
      </w:tr>
      <w:tr w:rsidR="005E21C5" w:rsidRPr="00397A96" w14:paraId="0BB5DB78" w14:textId="77777777" w:rsidTr="005E21C5">
        <w:tblPrEx>
          <w:tblLook w:val="04A0" w:firstRow="1" w:lastRow="0" w:firstColumn="1" w:lastColumn="0" w:noHBand="0" w:noVBand="1"/>
        </w:tblPrEx>
        <w:tc>
          <w:tcPr>
            <w:tcW w:w="15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C25EC16" w14:textId="77777777" w:rsidR="005E21C5" w:rsidRPr="00397A96" w:rsidRDefault="00000000" w:rsidP="005E21C5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2085032416"/>
                <w:placeholder>
                  <w:docPart w:val="B9F477D0AC804B289A48D94EDB9619C4"/>
                </w:placeholder>
                <w:temporary/>
                <w:showingPlcHdr/>
                <w15:appearance w15:val="hidden"/>
              </w:sdtPr>
              <w:sdtContent>
                <w:r w:rsidR="005E21C5" w:rsidRPr="00397A96">
                  <w:rPr>
                    <w:b/>
                    <w:bCs/>
                    <w:color w:val="005EAC"/>
                    <w:sz w:val="28"/>
                    <w:szCs w:val="28"/>
                  </w:rPr>
                  <w:t>Sunday</w:t>
                </w:r>
              </w:sdtContent>
            </w:sdt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5DEBE2A" w14:textId="77777777" w:rsidR="005E21C5" w:rsidRPr="00397A96" w:rsidRDefault="00000000" w:rsidP="005E21C5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2141225648"/>
                <w:placeholder>
                  <w:docPart w:val="483ACA61F27E48FEAAB14B82316A91B2"/>
                </w:placeholder>
                <w:temporary/>
                <w:showingPlcHdr/>
                <w15:appearance w15:val="hidden"/>
              </w:sdtPr>
              <w:sdtContent>
                <w:r w:rsidR="005E21C5" w:rsidRPr="00397A96">
                  <w:rPr>
                    <w:b/>
                    <w:bCs/>
                    <w:color w:val="005EAC"/>
                    <w:sz w:val="28"/>
                    <w:szCs w:val="28"/>
                  </w:rPr>
                  <w:t>Monday</w:t>
                </w:r>
              </w:sdtContent>
            </w:sdt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D32379B" w14:textId="77777777" w:rsidR="005E21C5" w:rsidRPr="00397A96" w:rsidRDefault="00000000" w:rsidP="005E21C5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225834277"/>
                <w:placeholder>
                  <w:docPart w:val="8D5A3BA8F20E447DBC2AFC81524B819A"/>
                </w:placeholder>
                <w:temporary/>
                <w:showingPlcHdr/>
                <w15:appearance w15:val="hidden"/>
              </w:sdtPr>
              <w:sdtContent>
                <w:r w:rsidR="005E21C5" w:rsidRPr="00397A96">
                  <w:rPr>
                    <w:b/>
                    <w:bCs/>
                    <w:color w:val="005EAC"/>
                    <w:sz w:val="28"/>
                    <w:szCs w:val="28"/>
                  </w:rPr>
                  <w:t>Tuesday</w:t>
                </w:r>
              </w:sdtContent>
            </w:sdt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A8C3A4F" w14:textId="77777777" w:rsidR="005E21C5" w:rsidRPr="00397A96" w:rsidRDefault="00000000" w:rsidP="005E21C5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121838800"/>
                <w:placeholder>
                  <w:docPart w:val="043F050639854ABB9C099A4C84435DFD"/>
                </w:placeholder>
                <w:temporary/>
                <w:showingPlcHdr/>
                <w15:appearance w15:val="hidden"/>
              </w:sdtPr>
              <w:sdtContent>
                <w:r w:rsidR="005E21C5" w:rsidRPr="00397A96">
                  <w:rPr>
                    <w:b/>
                    <w:bCs/>
                    <w:color w:val="005EAC"/>
                    <w:sz w:val="28"/>
                    <w:szCs w:val="28"/>
                  </w:rPr>
                  <w:t>Wednesday</w:t>
                </w:r>
              </w:sdtContent>
            </w:sdt>
          </w:p>
        </w:tc>
        <w:tc>
          <w:tcPr>
            <w:tcW w:w="153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40A5AC0F" w14:textId="77777777" w:rsidR="005E21C5" w:rsidRPr="00397A96" w:rsidRDefault="00000000" w:rsidP="005E21C5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805692476"/>
                <w:placeholder>
                  <w:docPart w:val="E87FF14EEA7F4411B8AA2D045218295C"/>
                </w:placeholder>
                <w:temporary/>
                <w:showingPlcHdr/>
                <w15:appearance w15:val="hidden"/>
              </w:sdtPr>
              <w:sdtContent>
                <w:r w:rsidR="005E21C5" w:rsidRPr="00397A96">
                  <w:rPr>
                    <w:b/>
                    <w:bCs/>
                    <w:color w:val="005EAC"/>
                    <w:sz w:val="28"/>
                    <w:szCs w:val="28"/>
                  </w:rPr>
                  <w:t>Thursday</w:t>
                </w:r>
              </w:sdtContent>
            </w:sdt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EC6A09B" w14:textId="77777777" w:rsidR="005E21C5" w:rsidRPr="00397A96" w:rsidRDefault="00000000" w:rsidP="005E21C5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815225377"/>
                <w:placeholder>
                  <w:docPart w:val="DB5F01EBB56B447AB8F5810EB9BF2DDB"/>
                </w:placeholder>
                <w:temporary/>
                <w:showingPlcHdr/>
                <w15:appearance w15:val="hidden"/>
              </w:sdtPr>
              <w:sdtContent>
                <w:r w:rsidR="005E21C5" w:rsidRPr="00397A96">
                  <w:rPr>
                    <w:b/>
                    <w:bCs/>
                    <w:color w:val="005EAC"/>
                    <w:sz w:val="28"/>
                    <w:szCs w:val="28"/>
                  </w:rPr>
                  <w:t>Friday</w:t>
                </w:r>
              </w:sdtContent>
            </w:sdt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50C1608" w14:textId="77777777" w:rsidR="005E21C5" w:rsidRPr="00397A96" w:rsidRDefault="00000000" w:rsidP="005E21C5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36251574"/>
                <w:placeholder>
                  <w:docPart w:val="1B4CEF27088D4CB79B89B27742EA6452"/>
                </w:placeholder>
                <w:temporary/>
                <w:showingPlcHdr/>
                <w15:appearance w15:val="hidden"/>
              </w:sdtPr>
              <w:sdtContent>
                <w:r w:rsidR="005E21C5" w:rsidRPr="00397A96">
                  <w:rPr>
                    <w:b/>
                    <w:bCs/>
                    <w:color w:val="005EAC"/>
                    <w:sz w:val="28"/>
                    <w:szCs w:val="28"/>
                  </w:rPr>
                  <w:t>Saturday</w:t>
                </w:r>
              </w:sdtContent>
            </w:sdt>
          </w:p>
        </w:tc>
      </w:tr>
      <w:tr w:rsidR="005E21C5" w:rsidRPr="00397A96" w14:paraId="3505441E" w14:textId="77777777" w:rsidTr="005E21C5">
        <w:tblPrEx>
          <w:tblLook w:val="04A0" w:firstRow="1" w:lastRow="0" w:firstColumn="1" w:lastColumn="0" w:noHBand="0" w:noVBand="1"/>
        </w:tblPrEx>
        <w:tc>
          <w:tcPr>
            <w:tcW w:w="1525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B144A9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DA3FED4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773F962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73313CC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4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D8B41DD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  <w:r w:rsidRPr="00397A96">
              <w:rPr>
                <w:sz w:val="28"/>
                <w:szCs w:val="28"/>
              </w:rPr>
              <w:t>1</w:t>
            </w: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26AA370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  <w:r w:rsidRPr="00397A96">
              <w:rPr>
                <w:sz w:val="28"/>
                <w:szCs w:val="28"/>
              </w:rPr>
              <w:t>2</w:t>
            </w: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00CC598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  <w:r w:rsidRPr="00397A96">
              <w:rPr>
                <w:sz w:val="28"/>
                <w:szCs w:val="28"/>
              </w:rPr>
              <w:t>3</w:t>
            </w:r>
          </w:p>
        </w:tc>
      </w:tr>
      <w:tr w:rsidR="005E21C5" w:rsidRPr="00397A96" w14:paraId="3E7DA707" w14:textId="77777777" w:rsidTr="005E21C5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612FBF5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1589D4D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F976EC2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F80F5DF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4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1654D58" w14:textId="77777777" w:rsidR="005E21C5" w:rsidRPr="006E57F0" w:rsidRDefault="005E21C5" w:rsidP="005E21C5">
            <w:pPr>
              <w:pStyle w:val="Dates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  <w:t>NEW YEARS DAY</w:t>
            </w: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6550102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61493F9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E21C5" w:rsidRPr="00397A96" w14:paraId="46A9D97F" w14:textId="77777777" w:rsidTr="005E21C5">
        <w:tblPrEx>
          <w:tblLook w:val="04A0" w:firstRow="1" w:lastRow="0" w:firstColumn="1" w:lastColumn="0" w:noHBand="0" w:noVBand="1"/>
        </w:tblPrEx>
        <w:tc>
          <w:tcPr>
            <w:tcW w:w="15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57D7CC6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A28B1D6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63B4CF6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C045AA0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157D1F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96DF5AA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A7647B6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E21C5" w:rsidRPr="00397A96" w14:paraId="4DF3C4C3" w14:textId="77777777" w:rsidTr="005E21C5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D09C8CE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B6987B6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A883B25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751AED0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4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3AC607E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6FE9039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EEFBB5C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E21C5" w:rsidRPr="00397A96" w14:paraId="5273E363" w14:textId="77777777" w:rsidTr="005E21C5">
        <w:tblPrEx>
          <w:tblLook w:val="04A0" w:firstRow="1" w:lastRow="0" w:firstColumn="1" w:lastColumn="0" w:noHBand="0" w:noVBand="1"/>
        </w:tblPrEx>
        <w:tc>
          <w:tcPr>
            <w:tcW w:w="15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BD04EEC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17084A9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49E0176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CAB034D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7AA8F7D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54FAB9D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C7793F5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E21C5" w:rsidRPr="00397A96" w14:paraId="7FBD349B" w14:textId="77777777" w:rsidTr="005E21C5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2E72E72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9EDB151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B84B76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F33E24F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4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47DAEA9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4A291EB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BC4960D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E21C5" w:rsidRPr="00397A96" w14:paraId="6FD1E660" w14:textId="77777777" w:rsidTr="005E21C5">
        <w:tblPrEx>
          <w:tblLook w:val="04A0" w:firstRow="1" w:lastRow="0" w:firstColumn="1" w:lastColumn="0" w:noHBand="0" w:noVBand="1"/>
        </w:tblPrEx>
        <w:tc>
          <w:tcPr>
            <w:tcW w:w="15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8980DE1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C59360D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7B44E0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50E090A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67D78F0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6953A6D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5EF13A7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E21C5" w:rsidRPr="00397A96" w14:paraId="57272EF7" w14:textId="77777777" w:rsidTr="005E21C5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27FE2B0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2876D7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640E71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F8AD3F3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4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BF1F562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C5F7DDB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66BF873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E21C5" w:rsidRPr="00397A96" w14:paraId="00A1ED28" w14:textId="77777777" w:rsidTr="005E21C5">
        <w:tblPrEx>
          <w:tblLook w:val="04A0" w:firstRow="1" w:lastRow="0" w:firstColumn="1" w:lastColumn="0" w:noHBand="0" w:noVBand="1"/>
        </w:tblPrEx>
        <w:tc>
          <w:tcPr>
            <w:tcW w:w="15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54195BF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25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01A75F7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22C3356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4BA4355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3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8B5EC99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6425F75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B54D5FB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E21C5" w:rsidRPr="00397A96" w14:paraId="1CB17CCC" w14:textId="77777777" w:rsidTr="005E21C5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13CB74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5711CA0" w14:textId="77777777" w:rsidR="005E21C5" w:rsidRPr="006E57F0" w:rsidRDefault="005E21C5" w:rsidP="006E57F0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  <w:t>AUSTRALIA DAY</w:t>
            </w: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F63F241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8517012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4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7452ED1" w14:textId="77777777" w:rsidR="005E21C5" w:rsidRPr="006E57F0" w:rsidRDefault="005E21C5" w:rsidP="005E21C5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KNC COMMITTEE MEETING</w:t>
            </w: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421DE52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25AB3D2" w14:textId="77777777" w:rsidR="005E21C5" w:rsidRPr="006E57F0" w:rsidRDefault="005E21C5" w:rsidP="005E21C5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E21C5" w:rsidRPr="00397A96" w14:paraId="36AC763D" w14:textId="77777777" w:rsidTr="005E21C5">
        <w:tblPrEx>
          <w:tblLook w:val="04A0" w:firstRow="1" w:lastRow="0" w:firstColumn="1" w:lastColumn="0" w:noHBand="0" w:noVBand="1"/>
        </w:tblPrEx>
        <w:tc>
          <w:tcPr>
            <w:tcW w:w="15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00D5B2D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B6FA89B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5A44BA8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AF71D90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535D343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CF682CA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80443DE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  <w:tr w:rsidR="005E21C5" w:rsidRPr="00397A96" w14:paraId="53461908" w14:textId="77777777" w:rsidTr="005E21C5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140CCCB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DFD37EC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6575111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ECDEE97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4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D46E29D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37046A5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5532F30" w14:textId="77777777" w:rsidR="005E21C5" w:rsidRPr="00397A96" w:rsidRDefault="005E21C5" w:rsidP="005E21C5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</w:tbl>
    <w:p w14:paraId="5A14DC7A" w14:textId="22C5A65E" w:rsidR="001A74D2" w:rsidRDefault="001A74D2">
      <w:pPr>
        <w:pStyle w:val="Quote"/>
        <w:sectPr w:rsidR="001A74D2" w:rsidSect="009B7735">
          <w:pgSz w:w="12240" w:h="15840"/>
          <w:pgMar w:top="720" w:right="720" w:bottom="720" w:left="720" w:header="0" w:footer="0" w:gutter="0"/>
          <w:cols w:space="720"/>
          <w:docGrid w:linePitch="360"/>
        </w:sectPr>
      </w:pPr>
    </w:p>
    <w:tbl>
      <w:tblPr>
        <w:tblpPr w:leftFromText="180" w:rightFromText="180" w:horzAnchor="margin" w:tblpY="2070"/>
        <w:tblW w:w="5000" w:type="pct"/>
        <w:tblLayout w:type="fixed"/>
        <w:tblLook w:val="0600" w:firstRow="0" w:lastRow="0" w:firstColumn="0" w:lastColumn="0" w:noHBand="1" w:noVBand="1"/>
        <w:tblCaption w:val="Layout table"/>
      </w:tblPr>
      <w:tblGrid>
        <w:gridCol w:w="2136"/>
        <w:gridCol w:w="1266"/>
        <w:gridCol w:w="1505"/>
        <w:gridCol w:w="1189"/>
        <w:gridCol w:w="1701"/>
        <w:gridCol w:w="1360"/>
        <w:gridCol w:w="1643"/>
      </w:tblGrid>
      <w:tr w:rsidR="008043F6" w14:paraId="58D950F6" w14:textId="77777777" w:rsidTr="006E57F0">
        <w:tc>
          <w:tcPr>
            <w:tcW w:w="10800" w:type="dxa"/>
            <w:gridSpan w:val="7"/>
            <w:shd w:val="clear" w:color="auto" w:fill="593470" w:themeFill="accent1" w:themeFillShade="80"/>
          </w:tcPr>
          <w:p w14:paraId="6D5B0B9C" w14:textId="77777777" w:rsidR="008043F6" w:rsidRDefault="008043F6" w:rsidP="00C8662D">
            <w:pPr>
              <w:pStyle w:val="Month"/>
            </w:pPr>
            <w:r>
              <w:lastRenderedPageBreak/>
              <w:t>February</w:t>
            </w:r>
          </w:p>
        </w:tc>
      </w:tr>
      <w:tr w:rsidR="008043F6" w14:paraId="43ACE382" w14:textId="77777777" w:rsidTr="006E57F0">
        <w:tc>
          <w:tcPr>
            <w:tcW w:w="10800" w:type="dxa"/>
            <w:gridSpan w:val="7"/>
            <w:tcBorders>
              <w:bottom w:val="single" w:sz="12" w:space="0" w:color="FFFFFF" w:themeColor="background1"/>
            </w:tcBorders>
            <w:shd w:val="clear" w:color="auto" w:fill="593470" w:themeFill="accent1" w:themeFillShade="80"/>
          </w:tcPr>
          <w:p w14:paraId="2403DFC9" w14:textId="77777777" w:rsidR="008043F6" w:rsidRDefault="007F22EC" w:rsidP="00C8662D">
            <w:pPr>
              <w:pStyle w:val="Year"/>
            </w:pPr>
            <w:r>
              <w:t>2026</w:t>
            </w:r>
          </w:p>
        </w:tc>
      </w:tr>
      <w:tr w:rsidR="00C8662D" w:rsidRPr="00D4454E" w14:paraId="064F60D8" w14:textId="77777777" w:rsidTr="006E57F0">
        <w:tblPrEx>
          <w:tblLook w:val="04A0" w:firstRow="1" w:lastRow="0" w:firstColumn="1" w:lastColumn="0" w:noHBand="0" w:noVBand="1"/>
        </w:tblPrEx>
        <w:tc>
          <w:tcPr>
            <w:tcW w:w="213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6FE0FED4" w14:textId="77777777" w:rsidR="008043F6" w:rsidRPr="00D4454E" w:rsidRDefault="00000000" w:rsidP="00C8662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11567639"/>
                <w:placeholder>
                  <w:docPart w:val="FA4645FB7CCA42F183FAF65A30F6A42A"/>
                </w:placeholder>
                <w:temporary/>
                <w:showingPlcHdr/>
                <w15:appearance w15:val="hidden"/>
              </w:sdtPr>
              <w:sdtContent>
                <w:r w:rsidR="008043F6" w:rsidRPr="00D4454E">
                  <w:rPr>
                    <w:b/>
                    <w:bCs/>
                    <w:color w:val="005EAC"/>
                    <w:sz w:val="28"/>
                    <w:szCs w:val="28"/>
                  </w:rPr>
                  <w:t>Sunday</w:t>
                </w:r>
              </w:sdtContent>
            </w:sdt>
          </w:p>
        </w:tc>
        <w:tc>
          <w:tcPr>
            <w:tcW w:w="126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59D09DF" w14:textId="77777777" w:rsidR="008043F6" w:rsidRPr="00D4454E" w:rsidRDefault="00000000" w:rsidP="00C8662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828284242"/>
                <w:placeholder>
                  <w:docPart w:val="D19545BB3AE948BD9F7453505D4EB80E"/>
                </w:placeholder>
                <w:temporary/>
                <w:showingPlcHdr/>
                <w15:appearance w15:val="hidden"/>
              </w:sdtPr>
              <w:sdtContent>
                <w:r w:rsidR="008043F6" w:rsidRPr="00D4454E">
                  <w:rPr>
                    <w:b/>
                    <w:bCs/>
                    <w:color w:val="005EAC"/>
                    <w:sz w:val="28"/>
                    <w:szCs w:val="28"/>
                  </w:rPr>
                  <w:t>Monday</w:t>
                </w:r>
              </w:sdtContent>
            </w:sdt>
          </w:p>
        </w:tc>
        <w:tc>
          <w:tcPr>
            <w:tcW w:w="150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490776C" w14:textId="77777777" w:rsidR="008043F6" w:rsidRPr="00D4454E" w:rsidRDefault="00000000" w:rsidP="00C8662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228199253"/>
                <w:placeholder>
                  <w:docPart w:val="A1E7D4C06D214B07A6C32C3750990AE8"/>
                </w:placeholder>
                <w:temporary/>
                <w:showingPlcHdr/>
                <w15:appearance w15:val="hidden"/>
              </w:sdtPr>
              <w:sdtContent>
                <w:r w:rsidR="008043F6" w:rsidRPr="00D4454E">
                  <w:rPr>
                    <w:b/>
                    <w:bCs/>
                    <w:color w:val="005EAC"/>
                    <w:sz w:val="28"/>
                    <w:szCs w:val="28"/>
                  </w:rPr>
                  <w:t>Tuesday</w:t>
                </w:r>
              </w:sdtContent>
            </w:sdt>
          </w:p>
        </w:tc>
        <w:tc>
          <w:tcPr>
            <w:tcW w:w="118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54221AF" w14:textId="77777777" w:rsidR="008043F6" w:rsidRPr="00D4454E" w:rsidRDefault="00000000" w:rsidP="00C8662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88703477"/>
                <w:placeholder>
                  <w:docPart w:val="25B99C65CFAB4B6FA9A83D792DA2AD45"/>
                </w:placeholder>
                <w:temporary/>
                <w:showingPlcHdr/>
                <w15:appearance w15:val="hidden"/>
              </w:sdtPr>
              <w:sdtContent>
                <w:r w:rsidR="008043F6" w:rsidRPr="00D4454E">
                  <w:rPr>
                    <w:b/>
                    <w:bCs/>
                    <w:color w:val="005EAC"/>
                    <w:sz w:val="28"/>
                    <w:szCs w:val="28"/>
                  </w:rPr>
                  <w:t>Wednesday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5512F9EF" w14:textId="77777777" w:rsidR="008043F6" w:rsidRPr="00D4454E" w:rsidRDefault="00000000" w:rsidP="00C8662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948245192"/>
                <w:placeholder>
                  <w:docPart w:val="83930AD6388141308C2650882AE1A683"/>
                </w:placeholder>
                <w:temporary/>
                <w:showingPlcHdr/>
                <w15:appearance w15:val="hidden"/>
              </w:sdtPr>
              <w:sdtContent>
                <w:r w:rsidR="008043F6" w:rsidRPr="00D4454E">
                  <w:rPr>
                    <w:b/>
                    <w:bCs/>
                    <w:color w:val="005EAC"/>
                    <w:sz w:val="28"/>
                    <w:szCs w:val="28"/>
                  </w:rPr>
                  <w:t>Thursday</w:t>
                </w:r>
              </w:sdtContent>
            </w:sdt>
          </w:p>
        </w:tc>
        <w:tc>
          <w:tcPr>
            <w:tcW w:w="136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540B2AFA" w14:textId="77777777" w:rsidR="008043F6" w:rsidRPr="00D4454E" w:rsidRDefault="00000000" w:rsidP="00C8662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276641909"/>
                <w:placeholder>
                  <w:docPart w:val="325C24A11DFD462098007E20E61AE666"/>
                </w:placeholder>
                <w:temporary/>
                <w:showingPlcHdr/>
                <w15:appearance w15:val="hidden"/>
              </w:sdtPr>
              <w:sdtContent>
                <w:r w:rsidR="008043F6" w:rsidRPr="00D4454E">
                  <w:rPr>
                    <w:b/>
                    <w:bCs/>
                    <w:color w:val="005EAC"/>
                    <w:sz w:val="28"/>
                    <w:szCs w:val="28"/>
                  </w:rPr>
                  <w:t>Friday</w:t>
                </w:r>
              </w:sdtContent>
            </w:sdt>
          </w:p>
        </w:tc>
        <w:tc>
          <w:tcPr>
            <w:tcW w:w="164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4B7C9AE7" w14:textId="77777777" w:rsidR="008043F6" w:rsidRPr="00D4454E" w:rsidRDefault="00000000" w:rsidP="00C8662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949811735"/>
                <w:placeholder>
                  <w:docPart w:val="106F4D093B014C2E8A161B46E0C9E406"/>
                </w:placeholder>
                <w:temporary/>
                <w:showingPlcHdr/>
                <w15:appearance w15:val="hidden"/>
              </w:sdtPr>
              <w:sdtContent>
                <w:r w:rsidR="008043F6" w:rsidRPr="00D4454E">
                  <w:rPr>
                    <w:b/>
                    <w:bCs/>
                    <w:color w:val="005EAC"/>
                    <w:sz w:val="28"/>
                    <w:szCs w:val="28"/>
                  </w:rPr>
                  <w:t>Saturday</w:t>
                </w:r>
              </w:sdtContent>
            </w:sdt>
          </w:p>
        </w:tc>
      </w:tr>
      <w:tr w:rsidR="00C8662D" w:rsidRPr="00D4454E" w14:paraId="44C1A662" w14:textId="77777777" w:rsidTr="006E57F0">
        <w:tblPrEx>
          <w:tblLook w:val="04A0" w:firstRow="1" w:lastRow="0" w:firstColumn="1" w:lastColumn="0" w:noHBand="0" w:noVBand="1"/>
        </w:tblPrEx>
        <w:tc>
          <w:tcPr>
            <w:tcW w:w="2136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42F88A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266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459734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5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AC69443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9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F32972B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2DE3BBE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0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2A6A9E3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D03657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8662D" w:rsidRPr="00D4454E" w14:paraId="18C73137" w14:textId="77777777" w:rsidTr="006E57F0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213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418E454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9FC457A" w14:textId="36054766" w:rsidR="007F22EC" w:rsidRPr="006E57F0" w:rsidRDefault="00EE6370" w:rsidP="00C8662D">
            <w:pPr>
              <w:pStyle w:val="Dates"/>
              <w:jc w:val="left"/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Term 1 Commences</w:t>
            </w:r>
          </w:p>
        </w:tc>
        <w:tc>
          <w:tcPr>
            <w:tcW w:w="150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E0246CA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18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8629BAE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9FB5C6A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360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B15589A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CF4DCCB" w14:textId="788C04D2" w:rsidR="007F22EC" w:rsidRPr="006E57F0" w:rsidRDefault="00D4454E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  <w:t>CLUB SIGN-ON DAY</w:t>
            </w:r>
          </w:p>
        </w:tc>
      </w:tr>
      <w:tr w:rsidR="00C8662D" w:rsidRPr="00D4454E" w14:paraId="70C65088" w14:textId="77777777" w:rsidTr="006E57F0">
        <w:tblPrEx>
          <w:tblLook w:val="04A0" w:firstRow="1" w:lastRow="0" w:firstColumn="1" w:lastColumn="0" w:noHBand="0" w:noVBand="1"/>
        </w:tblPrEx>
        <w:tc>
          <w:tcPr>
            <w:tcW w:w="213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CB7B9D0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26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F602832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6F2D284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C82EF50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623B656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6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316FF32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449080B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8662D" w:rsidRPr="00D4454E" w14:paraId="5362B77B" w14:textId="77777777" w:rsidTr="006E57F0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213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30C56A3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B646DFB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0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6DBE398" w14:textId="3F5A9064" w:rsidR="007F22EC" w:rsidRPr="006E57F0" w:rsidRDefault="00D4454E" w:rsidP="00C8662D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TNA GENERAL MEETING</w:t>
            </w:r>
          </w:p>
        </w:tc>
        <w:tc>
          <w:tcPr>
            <w:tcW w:w="118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CB70B89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54262BE" w14:textId="2F85C070" w:rsidR="007F22EC" w:rsidRPr="006E57F0" w:rsidRDefault="007F22EC" w:rsidP="00C8662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360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ED2FEA0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F7EED4E" w14:textId="25EDD28A" w:rsidR="007F22EC" w:rsidRPr="006E57F0" w:rsidRDefault="00D4454E" w:rsidP="00C8662D">
            <w:pPr>
              <w:pStyle w:val="Dates"/>
              <w:rPr>
                <w:rFonts w:ascii="Times New Roman" w:hAnsi="Times New Roman" w:cs="Times New Roman"/>
                <w:noProof/>
                <w:color w:val="B7B165"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  <w:t>BEGINNER’S UMPIRE COURSE</w:t>
            </w:r>
          </w:p>
        </w:tc>
      </w:tr>
      <w:tr w:rsidR="00C8662D" w:rsidRPr="00D4454E" w14:paraId="1761562E" w14:textId="77777777" w:rsidTr="006E57F0">
        <w:tblPrEx>
          <w:tblLook w:val="04A0" w:firstRow="1" w:lastRow="0" w:firstColumn="1" w:lastColumn="0" w:noHBand="0" w:noVBand="1"/>
        </w:tblPrEx>
        <w:tc>
          <w:tcPr>
            <w:tcW w:w="213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D25C3FA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15</w:t>
            </w:r>
          </w:p>
        </w:tc>
        <w:tc>
          <w:tcPr>
            <w:tcW w:w="126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CDBFC92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0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E757A6E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BE69E83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95BC52D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6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0A85B63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4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5C6D189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8662D" w:rsidRPr="00D4454E" w14:paraId="11737E1E" w14:textId="77777777" w:rsidTr="006E57F0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213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1ACC343" w14:textId="77777777" w:rsidR="006E57F0" w:rsidRDefault="00D4454E" w:rsidP="00C8662D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  <w:t xml:space="preserve">LAST DAY </w:t>
            </w:r>
          </w:p>
          <w:p w14:paraId="0C33DB49" w14:textId="7E0645B2" w:rsidR="007F22EC" w:rsidRPr="006E57F0" w:rsidRDefault="00D4454E" w:rsidP="00C8662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  <w:t>FOR REGINSTRATION</w:t>
            </w:r>
          </w:p>
        </w:tc>
        <w:tc>
          <w:tcPr>
            <w:tcW w:w="126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C703851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0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82D4921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18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C5B3854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28CB0FB" w14:textId="39345BA2" w:rsidR="007F22EC" w:rsidRPr="006E57F0" w:rsidRDefault="006E57F0" w:rsidP="006E57F0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KNC COMMITTEE MEETING</w:t>
            </w:r>
          </w:p>
        </w:tc>
        <w:tc>
          <w:tcPr>
            <w:tcW w:w="1360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A6E4515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35CFD70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8662D" w:rsidRPr="00D4454E" w14:paraId="4156E616" w14:textId="77777777" w:rsidTr="006E57F0">
        <w:tblPrEx>
          <w:tblLook w:val="04A0" w:firstRow="1" w:lastRow="0" w:firstColumn="1" w:lastColumn="0" w:noHBand="0" w:noVBand="1"/>
        </w:tblPrEx>
        <w:tc>
          <w:tcPr>
            <w:tcW w:w="213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6BA02DE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22</w:t>
            </w:r>
          </w:p>
        </w:tc>
        <w:tc>
          <w:tcPr>
            <w:tcW w:w="126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90CBA70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0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85958F0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8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6B5F1F1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D0F5CAD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6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163468B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4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8961956" w14:textId="77777777" w:rsidR="007F22EC" w:rsidRPr="006E57F0" w:rsidRDefault="007F22E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C8662D" w:rsidRPr="00D4454E" w14:paraId="441747A7" w14:textId="77777777" w:rsidTr="006E57F0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213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DC5BEC5" w14:textId="77777777" w:rsidR="00DA398C" w:rsidRPr="006E57F0" w:rsidRDefault="00DA398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634712B" w14:textId="77777777" w:rsidR="00DA398C" w:rsidRPr="006E57F0" w:rsidRDefault="00DA398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0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4E66427" w14:textId="77777777" w:rsidR="00DA398C" w:rsidRPr="006E57F0" w:rsidRDefault="00DA398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18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59CE45E" w14:textId="77777777" w:rsidR="00DA398C" w:rsidRPr="006E57F0" w:rsidRDefault="00DA398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EF1A677" w14:textId="77777777" w:rsidR="00DA398C" w:rsidRPr="006E57F0" w:rsidRDefault="00DA398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360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78C0589" w14:textId="77777777" w:rsidR="00DA398C" w:rsidRPr="006E57F0" w:rsidRDefault="00DA398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1BD3E99" w14:textId="77777777" w:rsidR="00DA398C" w:rsidRPr="006E57F0" w:rsidRDefault="00DA398C" w:rsidP="00C8662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8662D" w:rsidRPr="00D4454E" w14:paraId="14A076EB" w14:textId="77777777" w:rsidTr="006E57F0">
        <w:tblPrEx>
          <w:tblLook w:val="04A0" w:firstRow="1" w:lastRow="0" w:firstColumn="1" w:lastColumn="0" w:noHBand="0" w:noVBand="1"/>
        </w:tblPrEx>
        <w:tc>
          <w:tcPr>
            <w:tcW w:w="213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C24A3DD" w14:textId="77777777" w:rsidR="00DA398C" w:rsidRPr="00D4454E" w:rsidRDefault="00DA398C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4AF3917" w14:textId="77777777" w:rsidR="00DA398C" w:rsidRPr="00D4454E" w:rsidRDefault="00DA398C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12DFF19" w14:textId="77777777" w:rsidR="00DA398C" w:rsidRPr="00D4454E" w:rsidRDefault="00DA398C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18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CA03076" w14:textId="77777777" w:rsidR="00DA398C" w:rsidRPr="00D4454E" w:rsidRDefault="00DA398C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86FD231" w14:textId="77777777" w:rsidR="00DA398C" w:rsidRPr="00D4454E" w:rsidRDefault="00DA398C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4DF8BE7" w14:textId="77777777" w:rsidR="00DA398C" w:rsidRPr="00D4454E" w:rsidRDefault="00DA398C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F06D831" w14:textId="77777777" w:rsidR="00DA398C" w:rsidRPr="00D4454E" w:rsidRDefault="00DA398C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  <w:tr w:rsidR="00C8662D" w:rsidRPr="00D4454E" w14:paraId="4CD96932" w14:textId="77777777" w:rsidTr="006E57F0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213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AFEC1CD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26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5DCAA9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0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B349289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18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AE63CC6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DB6822C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360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DACB0C6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4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50646DD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  <w:tr w:rsidR="00C8662D" w:rsidRPr="00D4454E" w14:paraId="78EFCC42" w14:textId="77777777" w:rsidTr="006E57F0">
        <w:tblPrEx>
          <w:tblLook w:val="04A0" w:firstRow="1" w:lastRow="0" w:firstColumn="1" w:lastColumn="0" w:noHBand="0" w:noVBand="1"/>
        </w:tblPrEx>
        <w:tc>
          <w:tcPr>
            <w:tcW w:w="213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BA585FE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8125185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0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1CE1289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18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9AA0CF4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BBFB7CB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4FAC7B5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3CC1FE0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  <w:tr w:rsidR="00C8662D" w:rsidRPr="00D4454E" w14:paraId="167D721A" w14:textId="77777777" w:rsidTr="006E57F0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213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27BF1CB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26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7F7CF4B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0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8D81BDB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18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B16F76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30DBF9C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360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17C90EC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4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2D091FE" w14:textId="77777777" w:rsidR="008043F6" w:rsidRPr="00D4454E" w:rsidRDefault="008043F6" w:rsidP="00C8662D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</w:tbl>
    <w:p w14:paraId="658F0518" w14:textId="5B736084" w:rsidR="001A74D2" w:rsidRPr="00D4454E" w:rsidRDefault="00C8662D" w:rsidP="001A74D2">
      <w:pPr>
        <w:pStyle w:val="Quote"/>
        <w:rPr>
          <w:sz w:val="28"/>
          <w:szCs w:val="28"/>
        </w:rPr>
      </w:pPr>
      <w:r w:rsidRPr="006054BF">
        <w:rPr>
          <w:rFonts w:asciiTheme="majorHAnsi" w:eastAsiaTheme="majorEastAsia" w:hAnsiTheme="majorHAnsi" w:cstheme="majorBidi"/>
          <w:noProof/>
          <w:color w:val="593470" w:themeColor="accent1" w:themeShade="80"/>
          <w:spacing w:val="5"/>
          <w:kern w:val="28"/>
          <w:sz w:val="40"/>
          <w:szCs w:val="40"/>
          <w:lang w:val="en-AU"/>
        </w:rPr>
        <w:drawing>
          <wp:inline distT="0" distB="0" distL="0" distR="0" wp14:anchorId="744A9C2A" wp14:editId="4434363F">
            <wp:extent cx="2273877" cy="990600"/>
            <wp:effectExtent l="0" t="0" r="0" b="0"/>
            <wp:docPr id="205521182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867" cy="991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35CA9" w14:textId="591AF5FD" w:rsidR="001A74D2" w:rsidRDefault="001A74D2">
      <w:pPr>
        <w:pStyle w:val="Quote"/>
        <w:sectPr w:rsidR="001A74D2" w:rsidSect="00E85518">
          <w:pgSz w:w="12240" w:h="15840"/>
          <w:pgMar w:top="720" w:right="720" w:bottom="0" w:left="720" w:header="576" w:footer="576" w:gutter="0"/>
          <w:cols w:space="720"/>
          <w:docGrid w:linePitch="360"/>
        </w:sectPr>
      </w:pPr>
    </w:p>
    <w:tbl>
      <w:tblPr>
        <w:tblpPr w:leftFromText="180" w:rightFromText="180" w:vertAnchor="page" w:horzAnchor="margin" w:tblpY="2776"/>
        <w:tblW w:w="5000" w:type="pct"/>
        <w:tblLook w:val="0600" w:firstRow="0" w:lastRow="0" w:firstColumn="0" w:lastColumn="0" w:noHBand="1" w:noVBand="1"/>
        <w:tblCaption w:val="Layout table"/>
      </w:tblPr>
      <w:tblGrid>
        <w:gridCol w:w="270"/>
        <w:gridCol w:w="1226"/>
        <w:gridCol w:w="1393"/>
        <w:gridCol w:w="1433"/>
        <w:gridCol w:w="1633"/>
        <w:gridCol w:w="455"/>
        <w:gridCol w:w="1188"/>
        <w:gridCol w:w="1292"/>
        <w:gridCol w:w="1910"/>
      </w:tblGrid>
      <w:tr w:rsidR="00F5285D" w14:paraId="57B9C49E" w14:textId="77777777" w:rsidTr="00F5285D">
        <w:tc>
          <w:tcPr>
            <w:tcW w:w="10800" w:type="dxa"/>
            <w:gridSpan w:val="9"/>
            <w:shd w:val="clear" w:color="auto" w:fill="593470" w:themeFill="accent1" w:themeFillShade="80"/>
          </w:tcPr>
          <w:p w14:paraId="1F493D1A" w14:textId="77777777" w:rsidR="00F5285D" w:rsidRDefault="00F5285D" w:rsidP="00F5285D">
            <w:pPr>
              <w:pStyle w:val="Month"/>
            </w:pPr>
            <w:r>
              <w:lastRenderedPageBreak/>
              <w:t>March</w:t>
            </w:r>
          </w:p>
        </w:tc>
      </w:tr>
      <w:tr w:rsidR="00F5285D" w14:paraId="27D3EF3D" w14:textId="77777777" w:rsidTr="00F5285D">
        <w:tc>
          <w:tcPr>
            <w:tcW w:w="10800" w:type="dxa"/>
            <w:gridSpan w:val="9"/>
            <w:tcBorders>
              <w:bottom w:val="single" w:sz="12" w:space="0" w:color="FFFFFF" w:themeColor="background1"/>
            </w:tcBorders>
            <w:shd w:val="clear" w:color="auto" w:fill="593470" w:themeFill="accent1" w:themeFillShade="80"/>
          </w:tcPr>
          <w:p w14:paraId="0CB8C7C1" w14:textId="77777777" w:rsidR="00F5285D" w:rsidRDefault="00F5285D" w:rsidP="00F5285D">
            <w:pPr>
              <w:pStyle w:val="Year"/>
            </w:pPr>
            <w:r>
              <w:t>2026</w:t>
            </w:r>
          </w:p>
        </w:tc>
      </w:tr>
      <w:tr w:rsidR="00F5285D" w14:paraId="490DBDDA" w14:textId="77777777" w:rsidTr="00F5285D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70" w:type="dxa"/>
          </w:tcPr>
          <w:p w14:paraId="088DAC83" w14:textId="77777777" w:rsidR="00F5285D" w:rsidRPr="0078527C" w:rsidRDefault="00F5285D" w:rsidP="00F5285D"/>
        </w:tc>
        <w:tc>
          <w:tcPr>
            <w:tcW w:w="6188" w:type="dxa"/>
            <w:gridSpan w:val="5"/>
          </w:tcPr>
          <w:p w14:paraId="3E1FDDA7" w14:textId="77777777" w:rsidR="00F5285D" w:rsidRPr="0078527C" w:rsidRDefault="00F5285D" w:rsidP="00F5285D"/>
        </w:tc>
        <w:tc>
          <w:tcPr>
            <w:tcW w:w="4342" w:type="dxa"/>
            <w:gridSpan w:val="3"/>
            <w:vAlign w:val="center"/>
          </w:tcPr>
          <w:p w14:paraId="6787351E" w14:textId="77777777" w:rsidR="00F5285D" w:rsidRDefault="00F5285D" w:rsidP="00F5285D">
            <w:pPr>
              <w:jc w:val="center"/>
            </w:pPr>
          </w:p>
        </w:tc>
      </w:tr>
      <w:tr w:rsidR="00F5285D" w:rsidRPr="007A2D17" w14:paraId="0DED96D8" w14:textId="77777777" w:rsidTr="00F5285D">
        <w:tblPrEx>
          <w:tblLook w:val="04A0" w:firstRow="1" w:lastRow="0" w:firstColumn="1" w:lastColumn="0" w:noHBand="0" w:noVBand="1"/>
        </w:tblPrEx>
        <w:tc>
          <w:tcPr>
            <w:tcW w:w="1500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F393B00" w14:textId="77777777" w:rsidR="00F5285D" w:rsidRPr="007A2D17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989196628"/>
                <w:placeholder>
                  <w:docPart w:val="3ED543F66C9E46309814844377E72BDB"/>
                </w:placeholder>
                <w:temporary/>
                <w:showingPlcHdr/>
                <w15:appearance w15:val="hidden"/>
              </w:sdtPr>
              <w:sdtContent>
                <w:r w:rsidR="00F5285D" w:rsidRPr="007A2D17">
                  <w:rPr>
                    <w:b/>
                    <w:bCs/>
                    <w:color w:val="005EAC"/>
                    <w:sz w:val="28"/>
                    <w:szCs w:val="28"/>
                  </w:rPr>
                  <w:t>Sunday</w:t>
                </w:r>
              </w:sdtContent>
            </w:sdt>
          </w:p>
        </w:tc>
        <w:tc>
          <w:tcPr>
            <w:tcW w:w="14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41992A91" w14:textId="77777777" w:rsidR="00F5285D" w:rsidRPr="007A2D17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511295142"/>
                <w:placeholder>
                  <w:docPart w:val="0975D788ED3E4FE19050BAF2B4D00CFB"/>
                </w:placeholder>
                <w:temporary/>
                <w:showingPlcHdr/>
                <w15:appearance w15:val="hidden"/>
              </w:sdtPr>
              <w:sdtContent>
                <w:r w:rsidR="00F5285D" w:rsidRPr="007A2D17">
                  <w:rPr>
                    <w:b/>
                    <w:bCs/>
                    <w:color w:val="005EAC"/>
                    <w:sz w:val="28"/>
                    <w:szCs w:val="28"/>
                  </w:rPr>
                  <w:t>Monday</w:t>
                </w:r>
              </w:sdtContent>
            </w:sdt>
          </w:p>
        </w:tc>
        <w:tc>
          <w:tcPr>
            <w:tcW w:w="146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C02E607" w14:textId="77777777" w:rsidR="00F5285D" w:rsidRPr="007A2D17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2031840394"/>
                <w:placeholder>
                  <w:docPart w:val="9E5666A1EEE04455A69B15311CEC26C9"/>
                </w:placeholder>
                <w:temporary/>
                <w:showingPlcHdr/>
                <w15:appearance w15:val="hidden"/>
              </w:sdtPr>
              <w:sdtContent>
                <w:r w:rsidR="00F5285D" w:rsidRPr="007A2D17">
                  <w:rPr>
                    <w:b/>
                    <w:bCs/>
                    <w:color w:val="005EAC"/>
                    <w:sz w:val="28"/>
                    <w:szCs w:val="28"/>
                  </w:rPr>
                  <w:t>Tuesday</w:t>
                </w:r>
              </w:sdtContent>
            </w:sdt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63F5CDC" w14:textId="77777777" w:rsidR="00F5285D" w:rsidRPr="007A2D17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449742540"/>
                <w:placeholder>
                  <w:docPart w:val="B498FAC5174B49F2B02AC3333AE6DF02"/>
                </w:placeholder>
                <w:temporary/>
                <w:showingPlcHdr/>
                <w15:appearance w15:val="hidden"/>
              </w:sdtPr>
              <w:sdtContent>
                <w:r w:rsidR="00F5285D" w:rsidRPr="007A2D17">
                  <w:rPr>
                    <w:b/>
                    <w:bCs/>
                    <w:color w:val="005EAC"/>
                    <w:sz w:val="28"/>
                    <w:szCs w:val="28"/>
                  </w:rPr>
                  <w:t>Wednesday</w:t>
                </w:r>
              </w:sdtContent>
            </w:sdt>
          </w:p>
        </w:tc>
        <w:tc>
          <w:tcPr>
            <w:tcW w:w="1537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47DA0DE2" w14:textId="77777777" w:rsidR="00F5285D" w:rsidRPr="007A2D17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389425388"/>
                <w:placeholder>
                  <w:docPart w:val="B120D60DC0A445E19A72B8803AAC5DA6"/>
                </w:placeholder>
                <w:temporary/>
                <w:showingPlcHdr/>
                <w15:appearance w15:val="hidden"/>
              </w:sdtPr>
              <w:sdtContent>
                <w:r w:rsidR="00F5285D" w:rsidRPr="007A2D17">
                  <w:rPr>
                    <w:b/>
                    <w:bCs/>
                    <w:color w:val="005EAC"/>
                    <w:sz w:val="28"/>
                    <w:szCs w:val="28"/>
                  </w:rPr>
                  <w:t>Thursday</w:t>
                </w:r>
              </w:sdtContent>
            </w:sdt>
          </w:p>
        </w:tc>
        <w:tc>
          <w:tcPr>
            <w:tcW w:w="14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3536627" w14:textId="77777777" w:rsidR="00F5285D" w:rsidRPr="007A2D17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2133508668"/>
                <w:placeholder>
                  <w:docPart w:val="E0C88C159D0A4507932CD79C27D083BE"/>
                </w:placeholder>
                <w:temporary/>
                <w:showingPlcHdr/>
                <w15:appearance w15:val="hidden"/>
              </w:sdtPr>
              <w:sdtContent>
                <w:r w:rsidR="00F5285D" w:rsidRPr="007A2D17">
                  <w:rPr>
                    <w:b/>
                    <w:bCs/>
                    <w:color w:val="005EAC"/>
                    <w:sz w:val="28"/>
                    <w:szCs w:val="28"/>
                  </w:rPr>
                  <w:t>Friday</w:t>
                </w:r>
              </w:sdtContent>
            </w:sdt>
          </w:p>
        </w:tc>
        <w:tc>
          <w:tcPr>
            <w:tcW w:w="18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182B1DA" w14:textId="77777777" w:rsidR="00F5285D" w:rsidRPr="007A2D17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438991813"/>
                <w:placeholder>
                  <w:docPart w:val="40D5EC10F0F04440B0915C6904618081"/>
                </w:placeholder>
                <w:temporary/>
                <w:showingPlcHdr/>
                <w15:appearance w15:val="hidden"/>
              </w:sdtPr>
              <w:sdtContent>
                <w:r w:rsidR="00F5285D" w:rsidRPr="007A2D17">
                  <w:rPr>
                    <w:b/>
                    <w:bCs/>
                    <w:color w:val="005EAC"/>
                    <w:sz w:val="28"/>
                    <w:szCs w:val="28"/>
                  </w:rPr>
                  <w:t>Saturday</w:t>
                </w:r>
              </w:sdtContent>
            </w:sdt>
          </w:p>
        </w:tc>
      </w:tr>
      <w:tr w:rsidR="00F5285D" w:rsidRPr="007A2D17" w14:paraId="63FF9704" w14:textId="77777777" w:rsidTr="00F5285D">
        <w:tblPrEx>
          <w:tblLook w:val="04A0" w:firstRow="1" w:lastRow="0" w:firstColumn="1" w:lastColumn="0" w:noHBand="0" w:noVBand="1"/>
        </w:tblPrEx>
        <w:tc>
          <w:tcPr>
            <w:tcW w:w="1500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C09B1C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459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0B60D1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58E19DA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78297A2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7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8002114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2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801E696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2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BF7FF08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5285D" w:rsidRPr="007A2D17" w14:paraId="60C83A43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00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516EBC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5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2120CEB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6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9867F6C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7D302DD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7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521ADB4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0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811AEEE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970A074" w14:textId="77777777" w:rsidR="00F5285D" w:rsidRPr="006E57F0" w:rsidRDefault="00F5285D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  <w:t>CLUB TEAM NOMINATIONS SUBMITTED</w:t>
            </w:r>
          </w:p>
        </w:tc>
      </w:tr>
      <w:tr w:rsidR="00F5285D" w:rsidRPr="007A2D17" w14:paraId="34A68E89" w14:textId="77777777" w:rsidTr="00F5285D">
        <w:tblPrEx>
          <w:tblLook w:val="04A0" w:firstRow="1" w:lastRow="0" w:firstColumn="1" w:lastColumn="0" w:noHBand="0" w:noVBand="1"/>
        </w:tblPrEx>
        <w:tc>
          <w:tcPr>
            <w:tcW w:w="1500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C6FF80C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4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8BF126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9AF2456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F11AF84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7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4871E3E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E9FE858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7A15E2B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5285D" w:rsidRPr="007A2D17" w14:paraId="6BAC3C19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00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4B6DB5C" w14:textId="77777777" w:rsidR="00F5285D" w:rsidRPr="006E57F0" w:rsidRDefault="00F5285D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ELEVATE COACHING CLINIC</w:t>
            </w:r>
          </w:p>
        </w:tc>
        <w:tc>
          <w:tcPr>
            <w:tcW w:w="145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60A3E1A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6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1FD31A7" w14:textId="77777777" w:rsidR="00F5285D" w:rsidRPr="006E57F0" w:rsidRDefault="00F5285D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  <w:t>TNA GENERAL GRADING MEETING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966B514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7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43D78D7" w14:textId="77777777" w:rsidR="00F5285D" w:rsidRPr="006E57F0" w:rsidRDefault="00F5285D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0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55188E7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3FDD39E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  <w:t>GRADING</w:t>
            </w:r>
          </w:p>
        </w:tc>
      </w:tr>
      <w:tr w:rsidR="00F5285D" w:rsidRPr="007A2D17" w14:paraId="78C3218A" w14:textId="77777777" w:rsidTr="00F5285D">
        <w:tblPrEx>
          <w:tblLook w:val="04A0" w:firstRow="1" w:lastRow="0" w:firstColumn="1" w:lastColumn="0" w:noHBand="0" w:noVBand="1"/>
        </w:tblPrEx>
        <w:tc>
          <w:tcPr>
            <w:tcW w:w="1500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98A73E8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15</w:t>
            </w:r>
          </w:p>
        </w:tc>
        <w:tc>
          <w:tcPr>
            <w:tcW w:w="14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8D699D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6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F19A02C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color w:val="787800"/>
                <w:sz w:val="24"/>
                <w:szCs w:val="24"/>
              </w:rPr>
              <w:t>17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22A6A8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37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D60395F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F85D026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B8F0517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5285D" w:rsidRPr="007A2D17" w14:paraId="09D77B6C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00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0EA9155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5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1D660CA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6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84C0969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811EDDE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7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2DF26A1" w14:textId="77777777" w:rsidR="00F5285D" w:rsidRPr="006E57F0" w:rsidRDefault="00F5285D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KNC COMMITTEE MEETING</w:t>
            </w:r>
          </w:p>
        </w:tc>
        <w:tc>
          <w:tcPr>
            <w:tcW w:w="140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5D9C52E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E6E559F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  <w:t>GRADING</w:t>
            </w:r>
          </w:p>
        </w:tc>
      </w:tr>
      <w:tr w:rsidR="00F5285D" w:rsidRPr="007A2D17" w14:paraId="5B919708" w14:textId="77777777" w:rsidTr="00F5285D">
        <w:tblPrEx>
          <w:tblLook w:val="04A0" w:firstRow="1" w:lastRow="0" w:firstColumn="1" w:lastColumn="0" w:noHBand="0" w:noVBand="1"/>
        </w:tblPrEx>
        <w:tc>
          <w:tcPr>
            <w:tcW w:w="1500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AA69CBA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22</w:t>
            </w:r>
          </w:p>
        </w:tc>
        <w:tc>
          <w:tcPr>
            <w:tcW w:w="14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4D751C7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6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36920B3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31851F6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7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70D2986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EFEEDBD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4F379BA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5285D" w:rsidRPr="007A2D17" w14:paraId="594561C5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00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B5BEC2A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5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07FF46E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6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7D0EC77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50C562A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7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552674C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0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5518083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2BBFA61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  <w:t>GRADING</w:t>
            </w:r>
          </w:p>
          <w:p w14:paraId="60813E71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BONDING DAY</w:t>
            </w:r>
          </w:p>
        </w:tc>
      </w:tr>
      <w:tr w:rsidR="00F5285D" w:rsidRPr="007A2D17" w14:paraId="11E7F6DF" w14:textId="77777777" w:rsidTr="00F5285D">
        <w:tblPrEx>
          <w:tblLook w:val="04A0" w:firstRow="1" w:lastRow="0" w:firstColumn="1" w:lastColumn="0" w:noHBand="0" w:noVBand="1"/>
        </w:tblPrEx>
        <w:tc>
          <w:tcPr>
            <w:tcW w:w="1500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5C4B1E9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14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5EA0E55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F34D927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97B73D4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7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0174A82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8922370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9663ABB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5285D" w:rsidRPr="007A2D17" w14:paraId="41F8C022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00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AF681D0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5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DDEAFE7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6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30EF241" w14:textId="77777777" w:rsidR="00F5285D" w:rsidRPr="006E57F0" w:rsidRDefault="00F5285D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  <w:t>CLUB GRADING FINAL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F70906F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7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C61F6F3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0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54B8F3B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C2CB28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5285D" w:rsidRPr="007A2D17" w14:paraId="73FE4454" w14:textId="77777777" w:rsidTr="00F5285D">
        <w:tblPrEx>
          <w:tblLook w:val="04A0" w:firstRow="1" w:lastRow="0" w:firstColumn="1" w:lastColumn="0" w:noHBand="0" w:noVBand="1"/>
        </w:tblPrEx>
        <w:tc>
          <w:tcPr>
            <w:tcW w:w="1500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EEFA2E7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496DDB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E0840CC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DAAD4F0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7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DB7B45C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B8EF79A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6BDA20A" w14:textId="77777777" w:rsidR="00F5285D" w:rsidRPr="006E57F0" w:rsidRDefault="00F5285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5285D" w:rsidRPr="007A2D17" w14:paraId="15893719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00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C903D87" w14:textId="77777777" w:rsidR="00F5285D" w:rsidRPr="007A2D17" w:rsidRDefault="00F5285D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45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4955D5A" w14:textId="77777777" w:rsidR="00F5285D" w:rsidRPr="007A2D17" w:rsidRDefault="00F5285D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46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12B2288" w14:textId="77777777" w:rsidR="00F5285D" w:rsidRPr="007A2D17" w:rsidRDefault="00F5285D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ED89744" w14:textId="77777777" w:rsidR="00F5285D" w:rsidRPr="007A2D17" w:rsidRDefault="00F5285D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7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6300011" w14:textId="77777777" w:rsidR="00F5285D" w:rsidRPr="007A2D17" w:rsidRDefault="00F5285D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40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A7F6962" w14:textId="77777777" w:rsidR="00F5285D" w:rsidRPr="007A2D17" w:rsidRDefault="00F5285D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80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4FAD34E" w14:textId="77777777" w:rsidR="00F5285D" w:rsidRPr="007A2D17" w:rsidRDefault="00F5285D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</w:tbl>
    <w:p w14:paraId="0A5E3BB4" w14:textId="597837AF" w:rsidR="001A74D2" w:rsidRPr="007A2D17" w:rsidRDefault="00C8662D" w:rsidP="001A74D2">
      <w:pPr>
        <w:pStyle w:val="Quote"/>
        <w:rPr>
          <w:sz w:val="28"/>
          <w:szCs w:val="28"/>
        </w:rPr>
      </w:pPr>
      <w:r w:rsidRPr="006054BF">
        <w:rPr>
          <w:rFonts w:asciiTheme="majorHAnsi" w:eastAsiaTheme="majorEastAsia" w:hAnsiTheme="majorHAnsi" w:cstheme="majorBidi"/>
          <w:noProof/>
          <w:color w:val="593470" w:themeColor="accent1" w:themeShade="80"/>
          <w:spacing w:val="5"/>
          <w:kern w:val="28"/>
          <w:sz w:val="40"/>
          <w:szCs w:val="40"/>
          <w:lang w:val="en-AU"/>
        </w:rPr>
        <w:drawing>
          <wp:inline distT="0" distB="0" distL="0" distR="0" wp14:anchorId="73FD1920" wp14:editId="30FC6914">
            <wp:extent cx="2208285" cy="962025"/>
            <wp:effectExtent l="0" t="0" r="1905" b="0"/>
            <wp:docPr id="834699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868" cy="9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53125" w14:textId="1A04B3A3" w:rsidR="001A74D2" w:rsidRDefault="001A74D2">
      <w:pPr>
        <w:pStyle w:val="Quote"/>
        <w:sectPr w:rsidR="001A74D2" w:rsidSect="00E85518">
          <w:pgSz w:w="12240" w:h="15840"/>
          <w:pgMar w:top="720" w:right="720" w:bottom="0" w:left="720" w:header="576" w:footer="576" w:gutter="0"/>
          <w:cols w:space="720"/>
          <w:docGrid w:linePitch="360"/>
        </w:sectPr>
      </w:pPr>
    </w:p>
    <w:tbl>
      <w:tblPr>
        <w:tblpPr w:leftFromText="180" w:rightFromText="180" w:vertAnchor="page" w:horzAnchor="margin" w:tblpY="2686"/>
        <w:tblW w:w="5000" w:type="pct"/>
        <w:tblLook w:val="0600" w:firstRow="0" w:lastRow="0" w:firstColumn="0" w:lastColumn="0" w:noHBand="1" w:noVBand="1"/>
        <w:tblCaption w:val="Layout table"/>
      </w:tblPr>
      <w:tblGrid>
        <w:gridCol w:w="271"/>
        <w:gridCol w:w="1227"/>
        <w:gridCol w:w="1501"/>
        <w:gridCol w:w="1501"/>
        <w:gridCol w:w="1633"/>
        <w:gridCol w:w="439"/>
        <w:gridCol w:w="1204"/>
        <w:gridCol w:w="1493"/>
        <w:gridCol w:w="1531"/>
      </w:tblGrid>
      <w:tr w:rsidR="00137D21" w14:paraId="0B49CD21" w14:textId="77777777" w:rsidTr="00AD793F">
        <w:tc>
          <w:tcPr>
            <w:tcW w:w="10800" w:type="dxa"/>
            <w:gridSpan w:val="9"/>
            <w:shd w:val="clear" w:color="auto" w:fill="593470" w:themeFill="accent1" w:themeFillShade="80"/>
          </w:tcPr>
          <w:p w14:paraId="19DB4098" w14:textId="77777777" w:rsidR="00137D21" w:rsidRDefault="00137D21" w:rsidP="00AD793F">
            <w:pPr>
              <w:pStyle w:val="Month"/>
            </w:pPr>
            <w:r>
              <w:lastRenderedPageBreak/>
              <w:t>April</w:t>
            </w:r>
          </w:p>
        </w:tc>
      </w:tr>
      <w:tr w:rsidR="00137D21" w14:paraId="5E054DBC" w14:textId="77777777" w:rsidTr="00AD793F">
        <w:tc>
          <w:tcPr>
            <w:tcW w:w="10800" w:type="dxa"/>
            <w:gridSpan w:val="9"/>
            <w:tcBorders>
              <w:bottom w:val="single" w:sz="12" w:space="0" w:color="FFFFFF" w:themeColor="background1"/>
            </w:tcBorders>
            <w:shd w:val="clear" w:color="auto" w:fill="593470" w:themeFill="accent1" w:themeFillShade="80"/>
          </w:tcPr>
          <w:p w14:paraId="294F3086" w14:textId="77777777" w:rsidR="00137D21" w:rsidRDefault="007F22EC" w:rsidP="00AD793F">
            <w:pPr>
              <w:pStyle w:val="Year"/>
            </w:pPr>
            <w:r>
              <w:t>2026</w:t>
            </w:r>
          </w:p>
        </w:tc>
      </w:tr>
      <w:tr w:rsidR="00137D21" w14:paraId="1C1630A3" w14:textId="77777777" w:rsidTr="00AD793F">
        <w:tblPrEx>
          <w:tblLook w:val="04A0" w:firstRow="1" w:lastRow="0" w:firstColumn="1" w:lastColumn="0" w:noHBand="0" w:noVBand="1"/>
        </w:tblPrEx>
        <w:trPr>
          <w:trHeight w:val="50"/>
        </w:trPr>
        <w:tc>
          <w:tcPr>
            <w:tcW w:w="271" w:type="dxa"/>
          </w:tcPr>
          <w:p w14:paraId="1EF8CEC8" w14:textId="77777777" w:rsidR="00137D21" w:rsidRPr="0078527C" w:rsidRDefault="00137D21" w:rsidP="00AD793F"/>
        </w:tc>
        <w:tc>
          <w:tcPr>
            <w:tcW w:w="6336" w:type="dxa"/>
            <w:gridSpan w:val="5"/>
          </w:tcPr>
          <w:p w14:paraId="4A2189A0" w14:textId="77777777" w:rsidR="00137D21" w:rsidRPr="0078527C" w:rsidRDefault="00137D21" w:rsidP="00AD793F"/>
        </w:tc>
        <w:tc>
          <w:tcPr>
            <w:tcW w:w="4193" w:type="dxa"/>
            <w:gridSpan w:val="3"/>
            <w:vAlign w:val="center"/>
          </w:tcPr>
          <w:p w14:paraId="03A99718" w14:textId="7FE4F23C" w:rsidR="00137D21" w:rsidRDefault="00137D21" w:rsidP="00AD793F">
            <w:pPr>
              <w:jc w:val="center"/>
            </w:pPr>
          </w:p>
        </w:tc>
      </w:tr>
      <w:tr w:rsidR="00F5285D" w:rsidRPr="00EE6370" w14:paraId="17FD7DF4" w14:textId="77777777" w:rsidTr="00AD793F">
        <w:tblPrEx>
          <w:tblLook w:val="04A0" w:firstRow="1" w:lastRow="0" w:firstColumn="1" w:lastColumn="0" w:noHBand="0" w:noVBand="1"/>
        </w:tblPrEx>
        <w:tc>
          <w:tcPr>
            <w:tcW w:w="152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3308EF76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286074141"/>
                <w:placeholder>
                  <w:docPart w:val="00D7FAC8112F4A109348AE50FEEECB36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Sunday</w:t>
                </w:r>
              </w:sdtContent>
            </w:sdt>
          </w:p>
        </w:tc>
        <w:tc>
          <w:tcPr>
            <w:tcW w:w="15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8D758B5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500032454"/>
                <w:placeholder>
                  <w:docPart w:val="1DF74B85D6EB4736A27D75A4746B826C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Monday</w:t>
                </w:r>
              </w:sdtContent>
            </w:sdt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8730598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730308853"/>
                <w:placeholder>
                  <w:docPart w:val="27232BFE17E948ADBE84705C6164DBE1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Tuesday</w:t>
                </w:r>
              </w:sdtContent>
            </w:sdt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6FAAA382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931238389"/>
                <w:placeholder>
                  <w:docPart w:val="B8A6B3B1432242CC889248ADADD091E0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Wednesday</w:t>
                </w:r>
              </w:sdtContent>
            </w:sdt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04FA5D8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379600000"/>
                <w:placeholder>
                  <w:docPart w:val="1345FEBC6C9C4EEE901795E20CE7357D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Thursday</w:t>
                </w:r>
              </w:sdtContent>
            </w:sdt>
          </w:p>
        </w:tc>
        <w:tc>
          <w:tcPr>
            <w:tcW w:w="15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A9A0D70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491983701"/>
                <w:placeholder>
                  <w:docPart w:val="53D77860005B4F5186F21D56A845CEA5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Friday</w:t>
                </w:r>
              </w:sdtContent>
            </w:sdt>
          </w:p>
        </w:tc>
        <w:tc>
          <w:tcPr>
            <w:tcW w:w="153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53023D7B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2026594841"/>
                <w:placeholder>
                  <w:docPart w:val="42BBCF2A8A2D42A59D8B7164F50E3C4C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Saturday</w:t>
                </w:r>
              </w:sdtContent>
            </w:sdt>
          </w:p>
        </w:tc>
      </w:tr>
      <w:tr w:rsidR="00F5285D" w:rsidRPr="00EE6370" w14:paraId="1340017A" w14:textId="77777777" w:rsidTr="00AD793F">
        <w:tblPrEx>
          <w:tblLook w:val="04A0" w:firstRow="1" w:lastRow="0" w:firstColumn="1" w:lastColumn="0" w:noHBand="0" w:noVBand="1"/>
        </w:tblPrEx>
        <w:tc>
          <w:tcPr>
            <w:tcW w:w="1522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2D5C1DE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D7B65C0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1FB3337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CE8B539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67D294A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AA5F711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5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C041255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5285D" w:rsidRPr="00EE6370" w14:paraId="1DA04673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9855A72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BEB98F0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856FAA5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BDA3C0D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E3E635D" w14:textId="3425C6F2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76B9CE" w14:textId="10FF12DD" w:rsidR="007F22EC" w:rsidRPr="006E57F0" w:rsidRDefault="00EE6370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  <w:t>GOOD FRIDAY</w:t>
            </w:r>
          </w:p>
        </w:tc>
        <w:tc>
          <w:tcPr>
            <w:tcW w:w="153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7C2F791" w14:textId="67912751" w:rsidR="007F22EC" w:rsidRPr="006E57F0" w:rsidRDefault="00EE6370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  <w:t>EASTER SATURDAY</w:t>
            </w:r>
          </w:p>
        </w:tc>
      </w:tr>
      <w:tr w:rsidR="00F5285D" w:rsidRPr="00EE6370" w14:paraId="6FEF88E6" w14:textId="77777777" w:rsidTr="00AD793F">
        <w:tblPrEx>
          <w:tblLook w:val="04A0" w:firstRow="1" w:lastRow="0" w:firstColumn="1" w:lastColumn="0" w:noHBand="0" w:noVBand="1"/>
        </w:tblPrEx>
        <w:tc>
          <w:tcPr>
            <w:tcW w:w="152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8BB7C46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15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B9B62BF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32800A5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0AD89D1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C8CE287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3DB3973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C37B38A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5285D" w:rsidRPr="00EE6370" w14:paraId="72268534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363E29A" w14:textId="6F9EA29A" w:rsidR="004D0704" w:rsidRPr="006E57F0" w:rsidRDefault="004D0704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  <w:t>EASTER SUNDAY</w:t>
            </w: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9F9224F" w14:textId="50B6ABCA" w:rsidR="004D0704" w:rsidRPr="006E57F0" w:rsidRDefault="004D0704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  <w:t>EASTER MONDAY</w:t>
            </w: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A60DE9" w14:textId="2641B9A4" w:rsidR="004D0704" w:rsidRPr="006E57F0" w:rsidRDefault="004D0704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707BFC" w14:textId="47A94049" w:rsidR="004D0704" w:rsidRPr="006E57F0" w:rsidRDefault="004D0704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C51524E" w14:textId="43141A8B" w:rsidR="004D0704" w:rsidRPr="006E57F0" w:rsidRDefault="004D0704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6CF5993" w14:textId="754B2128" w:rsidR="004D0704" w:rsidRPr="006E57F0" w:rsidRDefault="004D0704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3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BAC0AC8" w14:textId="5E43F37D" w:rsidR="004D0704" w:rsidRPr="006E57F0" w:rsidRDefault="004D0704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</w:tr>
      <w:tr w:rsidR="00F5285D" w:rsidRPr="00EE6370" w14:paraId="42F96D92" w14:textId="77777777" w:rsidTr="00AD793F">
        <w:tblPrEx>
          <w:tblLook w:val="04A0" w:firstRow="1" w:lastRow="0" w:firstColumn="1" w:lastColumn="0" w:noHBand="0" w:noVBand="1"/>
        </w:tblPrEx>
        <w:tc>
          <w:tcPr>
            <w:tcW w:w="152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D100F8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5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F1F0548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41A772A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65A888F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35AAFE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7EDB256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4DF3B79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5285D" w:rsidRPr="00EE6370" w14:paraId="586F34F1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5ED40FE" w14:textId="16F64E11" w:rsidR="004D0704" w:rsidRPr="006E57F0" w:rsidRDefault="004D0704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9E35100" w14:textId="021D91D6" w:rsidR="004D0704" w:rsidRPr="006E57F0" w:rsidRDefault="004D0704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0A7493D" w14:textId="43705FEF" w:rsidR="004D0704" w:rsidRPr="006E57F0" w:rsidRDefault="004D0704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CB173A3" w14:textId="3669176C" w:rsidR="004D0704" w:rsidRPr="006E57F0" w:rsidRDefault="004D0704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EAE232F" w14:textId="78B45D7A" w:rsidR="004D0704" w:rsidRPr="006E57F0" w:rsidRDefault="004D0704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9889C5D" w14:textId="3A7309F5" w:rsidR="004D0704" w:rsidRPr="006E57F0" w:rsidRDefault="004D0704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3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8E370E7" w14:textId="6A51C090" w:rsidR="004D0704" w:rsidRPr="006E57F0" w:rsidRDefault="004D0704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</w:tr>
      <w:tr w:rsidR="00F5285D" w:rsidRPr="00EE6370" w14:paraId="65D151CB" w14:textId="77777777" w:rsidTr="00AD793F">
        <w:tblPrEx>
          <w:tblLook w:val="04A0" w:firstRow="1" w:lastRow="0" w:firstColumn="1" w:lastColumn="0" w:noHBand="0" w:noVBand="1"/>
        </w:tblPrEx>
        <w:tc>
          <w:tcPr>
            <w:tcW w:w="152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D4EF863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15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99BCAF4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8C5B614" w14:textId="77777777" w:rsidR="007F22EC" w:rsidRPr="006E57F0" w:rsidRDefault="007F22EC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3E6E307" w14:textId="77777777" w:rsidR="007F22EC" w:rsidRPr="006E57F0" w:rsidRDefault="007F22EC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BA03B23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D09A55F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3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61A30DC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5285D" w:rsidRPr="00EE6370" w14:paraId="28A46DB9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A3BCBEA" w14:textId="0B599535" w:rsidR="004D0704" w:rsidRPr="006E57F0" w:rsidRDefault="004D0704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30A8A73" w14:textId="06BDC4E9" w:rsidR="004D0704" w:rsidRPr="006E57F0" w:rsidRDefault="004D0704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66E51B1" w14:textId="3937D588" w:rsidR="004D0704" w:rsidRPr="006E57F0" w:rsidRDefault="004D0704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140CD10" w14:textId="77777777" w:rsidR="004D0704" w:rsidRPr="006E57F0" w:rsidRDefault="004D0704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E07CFE2" w14:textId="7FAA66EE" w:rsidR="004D0704" w:rsidRPr="006E57F0" w:rsidRDefault="004D0704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KNC COMMITTEE MEETING</w:t>
            </w: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CBEC83F" w14:textId="77777777" w:rsidR="004D0704" w:rsidRPr="006E57F0" w:rsidRDefault="004D0704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E150D1A" w14:textId="769F8F84" w:rsidR="004D0704" w:rsidRPr="006E57F0" w:rsidRDefault="004D0704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  <w:t>ANZAC DAY</w:t>
            </w:r>
          </w:p>
        </w:tc>
      </w:tr>
      <w:tr w:rsidR="00F5285D" w:rsidRPr="00EE6370" w14:paraId="002E70D8" w14:textId="77777777" w:rsidTr="00AD793F">
        <w:tblPrEx>
          <w:tblLook w:val="04A0" w:firstRow="1" w:lastRow="0" w:firstColumn="1" w:lastColumn="0" w:noHBand="0" w:noVBand="1"/>
        </w:tblPrEx>
        <w:tc>
          <w:tcPr>
            <w:tcW w:w="152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7120C6D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26</w:t>
            </w:r>
          </w:p>
        </w:tc>
        <w:tc>
          <w:tcPr>
            <w:tcW w:w="15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A73909C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E7F706F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094244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04012C8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1D4199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6A543C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5285D" w:rsidRPr="00EE6370" w14:paraId="024403AB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0ABC971" w14:textId="77777777" w:rsidR="00137D21" w:rsidRPr="006E57F0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95BA5A8" w14:textId="21B20823" w:rsidR="00137D21" w:rsidRPr="006E57F0" w:rsidRDefault="006E57F0" w:rsidP="006E57F0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  <w:t>ANZAC DAY PUBLIC HOLIDAY</w:t>
            </w: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BEEE951" w14:textId="77777777" w:rsidR="00137D21" w:rsidRPr="006E57F0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77998D3" w14:textId="77777777" w:rsidR="00137D21" w:rsidRPr="006E57F0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E8ACAB" w14:textId="77777777" w:rsidR="00137D21" w:rsidRPr="006E57F0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F350A0A" w14:textId="77777777" w:rsidR="00137D21" w:rsidRPr="006E57F0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0CF0D74" w14:textId="77777777" w:rsidR="00137D21" w:rsidRPr="006E57F0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5285D" w:rsidRPr="00EE6370" w14:paraId="6FF7B1CD" w14:textId="77777777" w:rsidTr="00AD793F">
        <w:tblPrEx>
          <w:tblLook w:val="04A0" w:firstRow="1" w:lastRow="0" w:firstColumn="1" w:lastColumn="0" w:noHBand="0" w:noVBand="1"/>
        </w:tblPrEx>
        <w:tc>
          <w:tcPr>
            <w:tcW w:w="152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64D7983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53B4785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339B3D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CD74D3A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ABA6A49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C8C3F8C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B6EAD35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  <w:tr w:rsidR="00F5285D" w:rsidRPr="00EE6370" w14:paraId="25123CAD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C6D06BA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DA7CDC9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98E650C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6C74CB6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6D6A34E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343C23A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97EEB35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</w:tbl>
    <w:p w14:paraId="47AE8C51" w14:textId="6CDABF52" w:rsidR="001A74D2" w:rsidRPr="00EE6370" w:rsidRDefault="00F5285D" w:rsidP="001A74D2">
      <w:pPr>
        <w:pStyle w:val="Quote"/>
        <w:rPr>
          <w:sz w:val="28"/>
          <w:szCs w:val="28"/>
        </w:rPr>
      </w:pPr>
      <w:r w:rsidRPr="006054BF">
        <w:rPr>
          <w:rFonts w:asciiTheme="majorHAnsi" w:eastAsiaTheme="majorEastAsia" w:hAnsiTheme="majorHAnsi" w:cstheme="majorBidi"/>
          <w:noProof/>
          <w:color w:val="593470" w:themeColor="accent1" w:themeShade="80"/>
          <w:spacing w:val="5"/>
          <w:kern w:val="28"/>
          <w:sz w:val="40"/>
          <w:szCs w:val="40"/>
          <w:lang w:val="en-AU"/>
        </w:rPr>
        <w:drawing>
          <wp:inline distT="0" distB="0" distL="0" distR="0" wp14:anchorId="1EEAA7C0" wp14:editId="5004EF72">
            <wp:extent cx="2207996" cy="961899"/>
            <wp:effectExtent l="0" t="0" r="1905" b="0"/>
            <wp:docPr id="182030969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125" cy="965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9E69B" w14:textId="77777777" w:rsidR="001A74D2" w:rsidRDefault="001A74D2">
      <w:pPr>
        <w:pStyle w:val="Quote"/>
        <w:sectPr w:rsidR="001A74D2" w:rsidSect="00E85518">
          <w:pgSz w:w="12240" w:h="15840"/>
          <w:pgMar w:top="720" w:right="720" w:bottom="0" w:left="720" w:header="576" w:footer="576" w:gutter="0"/>
          <w:cols w:space="720"/>
          <w:docGrid w:linePitch="360"/>
        </w:sectPr>
      </w:pPr>
    </w:p>
    <w:tbl>
      <w:tblPr>
        <w:tblpPr w:leftFromText="180" w:rightFromText="180" w:vertAnchor="page" w:horzAnchor="margin" w:tblpY="2731"/>
        <w:tblW w:w="5000" w:type="pct"/>
        <w:tblLook w:val="0600" w:firstRow="0" w:lastRow="0" w:firstColumn="0" w:lastColumn="0" w:noHBand="1" w:noVBand="1"/>
        <w:tblCaption w:val="Layout table"/>
      </w:tblPr>
      <w:tblGrid>
        <w:gridCol w:w="271"/>
        <w:gridCol w:w="1148"/>
        <w:gridCol w:w="1440"/>
        <w:gridCol w:w="1450"/>
        <w:gridCol w:w="1633"/>
        <w:gridCol w:w="455"/>
        <w:gridCol w:w="1188"/>
        <w:gridCol w:w="1372"/>
        <w:gridCol w:w="1843"/>
      </w:tblGrid>
      <w:tr w:rsidR="00137D21" w14:paraId="2DE8F7CE" w14:textId="77777777" w:rsidTr="00AD793F">
        <w:tc>
          <w:tcPr>
            <w:tcW w:w="10800" w:type="dxa"/>
            <w:gridSpan w:val="9"/>
            <w:shd w:val="clear" w:color="auto" w:fill="593470" w:themeFill="accent1" w:themeFillShade="80"/>
          </w:tcPr>
          <w:p w14:paraId="4420805B" w14:textId="77777777" w:rsidR="00137D21" w:rsidRDefault="00137D21" w:rsidP="00AD793F">
            <w:pPr>
              <w:pStyle w:val="Month"/>
            </w:pPr>
            <w:r>
              <w:lastRenderedPageBreak/>
              <w:t>May</w:t>
            </w:r>
          </w:p>
        </w:tc>
      </w:tr>
      <w:tr w:rsidR="00137D21" w14:paraId="475ECAE5" w14:textId="77777777" w:rsidTr="00AD793F">
        <w:tc>
          <w:tcPr>
            <w:tcW w:w="10800" w:type="dxa"/>
            <w:gridSpan w:val="9"/>
            <w:tcBorders>
              <w:bottom w:val="single" w:sz="12" w:space="0" w:color="FFFFFF" w:themeColor="background1"/>
            </w:tcBorders>
            <w:shd w:val="clear" w:color="auto" w:fill="593470" w:themeFill="accent1" w:themeFillShade="80"/>
          </w:tcPr>
          <w:p w14:paraId="5D775E05" w14:textId="77777777" w:rsidR="00137D21" w:rsidRDefault="007F22EC" w:rsidP="00AD793F">
            <w:pPr>
              <w:pStyle w:val="Year"/>
            </w:pPr>
            <w:r>
              <w:t>2026</w:t>
            </w:r>
          </w:p>
        </w:tc>
      </w:tr>
      <w:tr w:rsidR="00137D21" w14:paraId="303CD6D2" w14:textId="77777777" w:rsidTr="00AD793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71" w:type="dxa"/>
          </w:tcPr>
          <w:p w14:paraId="06F1384D" w14:textId="77777777" w:rsidR="00137D21" w:rsidRPr="0078527C" w:rsidRDefault="00137D21" w:rsidP="00AD793F"/>
        </w:tc>
        <w:tc>
          <w:tcPr>
            <w:tcW w:w="6343" w:type="dxa"/>
            <w:gridSpan w:val="5"/>
          </w:tcPr>
          <w:p w14:paraId="6F099033" w14:textId="77777777" w:rsidR="00137D21" w:rsidRPr="0078527C" w:rsidRDefault="00137D21" w:rsidP="00AD793F"/>
        </w:tc>
        <w:tc>
          <w:tcPr>
            <w:tcW w:w="4186" w:type="dxa"/>
            <w:gridSpan w:val="3"/>
            <w:vAlign w:val="center"/>
          </w:tcPr>
          <w:p w14:paraId="5CEDF780" w14:textId="6B69D552" w:rsidR="00137D21" w:rsidRDefault="00137D21" w:rsidP="00AD793F">
            <w:pPr>
              <w:jc w:val="center"/>
            </w:pPr>
          </w:p>
        </w:tc>
      </w:tr>
      <w:tr w:rsidR="00137D21" w:rsidRPr="00EE6370" w14:paraId="323F8E68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5316C46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304854936"/>
                <w:placeholder>
                  <w:docPart w:val="3389B20FDE454B7A8735AE545065256C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Sunday</w:t>
                </w:r>
              </w:sdtContent>
            </w:sdt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41388DB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535324292"/>
                <w:placeholder>
                  <w:docPart w:val="B382DC21FD5F493187864F8C56CB02AD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Monday</w:t>
                </w:r>
              </w:sdtContent>
            </w:sdt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C7601B8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464715793"/>
                <w:placeholder>
                  <w:docPart w:val="78F417E7D1484165B6045BDD9F6E04E2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Tuesday</w:t>
                </w:r>
              </w:sdtContent>
            </w:sdt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62CA03F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831071328"/>
                <w:placeholder>
                  <w:docPart w:val="5EF11CDDC38A44758D5FF30B02AD1249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Wednesday</w:t>
                </w:r>
              </w:sdtContent>
            </w:sdt>
          </w:p>
        </w:tc>
        <w:tc>
          <w:tcPr>
            <w:tcW w:w="1534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90C77C4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200554392"/>
                <w:placeholder>
                  <w:docPart w:val="BB9CB01942E34B23BA02298CDF6452B0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Thursday</w:t>
                </w:r>
              </w:sdtContent>
            </w:sdt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5E5B5CD0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842148974"/>
                <w:placeholder>
                  <w:docPart w:val="20F711BB0076439DA783FD6F3754F388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Friday</w:t>
                </w:r>
              </w:sdtContent>
            </w:sdt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20483C2" w14:textId="77777777" w:rsidR="00137D21" w:rsidRPr="00EE6370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619325647"/>
                <w:placeholder>
                  <w:docPart w:val="C79E8E52B1104CAB81A01778BE2D158F"/>
                </w:placeholder>
                <w:temporary/>
                <w:showingPlcHdr/>
                <w15:appearance w15:val="hidden"/>
              </w:sdtPr>
              <w:sdtContent>
                <w:r w:rsidR="00137D21" w:rsidRPr="00EE6370">
                  <w:rPr>
                    <w:b/>
                    <w:bCs/>
                    <w:color w:val="005EAC"/>
                    <w:sz w:val="28"/>
                    <w:szCs w:val="28"/>
                  </w:rPr>
                  <w:t>Saturday</w:t>
                </w:r>
              </w:sdtContent>
            </w:sdt>
          </w:p>
        </w:tc>
      </w:tr>
      <w:tr w:rsidR="007F22EC" w:rsidRPr="00EE6370" w14:paraId="7C5710BC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B46F908" w14:textId="77777777" w:rsidR="007F22EC" w:rsidRPr="00EE6370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CCC8C28" w14:textId="77777777" w:rsidR="007F22EC" w:rsidRPr="00EE6370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E29DC15" w14:textId="77777777" w:rsidR="007F22EC" w:rsidRPr="00EE6370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6ECEDB7" w14:textId="77777777" w:rsidR="007F22EC" w:rsidRPr="00EE6370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A686863" w14:textId="77777777" w:rsidR="007F22EC" w:rsidRPr="00EE6370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2796ED0" w14:textId="77777777" w:rsidR="007F22EC" w:rsidRPr="00EE6370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EE6370"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79CFB08" w14:textId="77777777" w:rsidR="007F22EC" w:rsidRPr="00EE6370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EE6370">
              <w:rPr>
                <w:sz w:val="28"/>
                <w:szCs w:val="28"/>
              </w:rPr>
              <w:t>2</w:t>
            </w:r>
          </w:p>
        </w:tc>
      </w:tr>
      <w:tr w:rsidR="007F22EC" w:rsidRPr="006E57F0" w14:paraId="016C3FBF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329EA4B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A0E0B99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7DFC9F2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F5308D5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F868488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697353D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1E24B37" w14:textId="0949E63B" w:rsidR="007F22EC" w:rsidRPr="006E57F0" w:rsidRDefault="00EE6370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ROUND 1</w:t>
            </w:r>
          </w:p>
        </w:tc>
      </w:tr>
      <w:tr w:rsidR="007F22EC" w:rsidRPr="006E57F0" w14:paraId="37EFAB48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0D62FCB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3F45B70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0648AC0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C2BCCA4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4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7568C91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5B5A1C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19CD04B" w14:textId="77777777" w:rsidR="007F22EC" w:rsidRPr="006E57F0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E6370" w:rsidRPr="006E57F0" w14:paraId="5BD66565" w14:textId="77777777" w:rsidTr="006E57F0">
        <w:tblPrEx>
          <w:tblLook w:val="04A0" w:firstRow="1" w:lastRow="0" w:firstColumn="1" w:lastColumn="0" w:noHBand="0" w:noVBand="1"/>
        </w:tblPrEx>
        <w:trPr>
          <w:trHeight w:hRule="exact" w:val="968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08AC16D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62B2506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0383A63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824B9CA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3F83B59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5098B52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A6F8BBA" w14:textId="77777777" w:rsidR="00EE6370" w:rsidRPr="006E57F0" w:rsidRDefault="00EE6370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ROUND 2</w:t>
            </w:r>
          </w:p>
          <w:p w14:paraId="5A326EED" w14:textId="439386D2" w:rsidR="006E57F0" w:rsidRPr="006E57F0" w:rsidRDefault="006E57F0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0070C0"/>
                <w:sz w:val="24"/>
                <w:szCs w:val="24"/>
              </w:rPr>
              <w:t>FUNDRAISING DAY</w:t>
            </w:r>
          </w:p>
        </w:tc>
      </w:tr>
      <w:tr w:rsidR="00EE6370" w:rsidRPr="006E57F0" w14:paraId="301631B1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FCB1BA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10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B3B04D6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2355E89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4786A9C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4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A9ECF66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98735AD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322FB79" w14:textId="0B686526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16</w:t>
            </w:r>
          </w:p>
        </w:tc>
      </w:tr>
      <w:tr w:rsidR="00EE6370" w:rsidRPr="006E57F0" w14:paraId="2FA28B0E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E7D19E2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056D0FE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D9C443E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EF2B932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0B77DA5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A5BEB8B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3683412" w14:textId="164617CA" w:rsidR="00EE6370" w:rsidRPr="006E57F0" w:rsidRDefault="00EE6370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 xml:space="preserve">ROUND </w:t>
            </w:r>
            <w:r w:rsidR="006E57F0" w:rsidRPr="006E57F0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3</w:t>
            </w:r>
          </w:p>
        </w:tc>
      </w:tr>
      <w:tr w:rsidR="00EE6370" w:rsidRPr="006E57F0" w14:paraId="1583736C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9BD5CE0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0A0A71C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37BDAD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B749440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34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2684592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41E8A7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C8716D2" w14:textId="116E95C0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23</w:t>
            </w:r>
          </w:p>
        </w:tc>
      </w:tr>
      <w:tr w:rsidR="00EE6370" w:rsidRPr="006E57F0" w14:paraId="78B956C3" w14:textId="77777777" w:rsidTr="0078779E">
        <w:tblPrEx>
          <w:tblLook w:val="04A0" w:firstRow="1" w:lastRow="0" w:firstColumn="1" w:lastColumn="0" w:noHBand="0" w:noVBand="1"/>
        </w:tblPrEx>
        <w:trPr>
          <w:trHeight w:hRule="exact" w:val="1455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EFB6E5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D486606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D7EF7AD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AF09FA8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C29DAE1" w14:textId="0E14CA07" w:rsidR="00EE6370" w:rsidRPr="006E57F0" w:rsidRDefault="004D0704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KNC COMMITTEE MEETING</w:t>
            </w: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CBEC47A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A0ECCA" w14:textId="77777777" w:rsidR="00EE6370" w:rsidRPr="0078779E" w:rsidRDefault="00EE6370" w:rsidP="0078779E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ROUND 4</w:t>
            </w:r>
          </w:p>
          <w:p w14:paraId="0DBA70F0" w14:textId="77777777" w:rsidR="0078779E" w:rsidRPr="0078779E" w:rsidRDefault="00EE6370" w:rsidP="0078779E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NET SET GO WK 1</w:t>
            </w:r>
          </w:p>
          <w:p w14:paraId="16CBF1EB" w14:textId="5DD9F5E0" w:rsidR="00EE6370" w:rsidRPr="0078779E" w:rsidRDefault="0078779E" w:rsidP="0078779E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 xml:space="preserve"> </w:t>
            </w:r>
            <w:r w:rsidRPr="0078779E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CLUB DUTY DAY</w:t>
            </w:r>
          </w:p>
          <w:p w14:paraId="1D8454E3" w14:textId="75975E8A" w:rsidR="006E57F0" w:rsidRPr="006E57F0" w:rsidRDefault="006E57F0" w:rsidP="0078779E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EE6370" w:rsidRPr="006E57F0" w14:paraId="05356D86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9426FEC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24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4CC9EF5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8FAD7F9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A3C436D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34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4F36984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923BA47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AAE2103" w14:textId="200A5395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sz w:val="24"/>
                <w:szCs w:val="24"/>
              </w:rPr>
              <w:t>30</w:t>
            </w:r>
          </w:p>
        </w:tc>
      </w:tr>
      <w:tr w:rsidR="00EE6370" w:rsidRPr="006E57F0" w14:paraId="0BF754BD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DB763DA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F7E888C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449417F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962686D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F4CD56B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1A45014" w14:textId="77777777" w:rsidR="00EE6370" w:rsidRPr="006E57F0" w:rsidRDefault="00EE6370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C3C03CD" w14:textId="77777777" w:rsidR="00EE6370" w:rsidRPr="006E57F0" w:rsidRDefault="00EE6370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ROUND 5</w:t>
            </w:r>
          </w:p>
          <w:p w14:paraId="17A0B974" w14:textId="4639A265" w:rsidR="00EE6370" w:rsidRPr="006E57F0" w:rsidRDefault="00EE6370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57F0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NET SET GO WK 2</w:t>
            </w:r>
          </w:p>
        </w:tc>
      </w:tr>
      <w:tr w:rsidR="00137D21" w:rsidRPr="00EE6370" w14:paraId="4CA7CBF4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A7A7B1D" w14:textId="77777777" w:rsidR="00137D21" w:rsidRPr="00EE6370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EE6370">
              <w:rPr>
                <w:noProof/>
                <w:sz w:val="28"/>
                <w:szCs w:val="28"/>
              </w:rPr>
              <w:t>31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7D1DC51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8FDEA48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01175AB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4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8DBECBA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815599C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61B9ECB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  <w:tr w:rsidR="00137D21" w:rsidRPr="00EE6370" w14:paraId="0A2E066D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C48334B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8E4B46A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8EA1D20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86C2D91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91CDE74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38EEC9F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D18597D" w14:textId="77777777" w:rsidR="00137D21" w:rsidRPr="00EE6370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</w:tbl>
    <w:p w14:paraId="22B93A4C" w14:textId="0A9E7DE1" w:rsidR="001A74D2" w:rsidRPr="00EE6370" w:rsidRDefault="00F5285D" w:rsidP="001A74D2">
      <w:pPr>
        <w:pStyle w:val="Quote"/>
        <w:rPr>
          <w:sz w:val="28"/>
          <w:szCs w:val="28"/>
        </w:rPr>
      </w:pPr>
      <w:r w:rsidRPr="006054BF">
        <w:rPr>
          <w:rFonts w:asciiTheme="majorHAnsi" w:eastAsiaTheme="majorEastAsia" w:hAnsiTheme="majorHAnsi" w:cstheme="majorBidi"/>
          <w:noProof/>
          <w:color w:val="593470" w:themeColor="accent1" w:themeShade="80"/>
          <w:spacing w:val="5"/>
          <w:kern w:val="28"/>
          <w:sz w:val="40"/>
          <w:szCs w:val="40"/>
          <w:lang w:val="en-AU"/>
        </w:rPr>
        <w:drawing>
          <wp:inline distT="0" distB="0" distL="0" distR="0" wp14:anchorId="7D4FD675" wp14:editId="48E2E2C2">
            <wp:extent cx="2114550" cy="921190"/>
            <wp:effectExtent l="0" t="0" r="0" b="0"/>
            <wp:docPr id="12446361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064" cy="922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E4004" w14:textId="77777777" w:rsidR="001A74D2" w:rsidRDefault="001A74D2">
      <w:pPr>
        <w:pStyle w:val="Quote"/>
        <w:sectPr w:rsidR="001A74D2" w:rsidSect="00E85518">
          <w:pgSz w:w="12240" w:h="15840"/>
          <w:pgMar w:top="720" w:right="720" w:bottom="0" w:left="720" w:header="576" w:footer="576" w:gutter="0"/>
          <w:cols w:space="720"/>
          <w:docGrid w:linePitch="360"/>
        </w:sectPr>
      </w:pPr>
    </w:p>
    <w:tbl>
      <w:tblPr>
        <w:tblpPr w:leftFromText="180" w:rightFromText="180" w:horzAnchor="margin" w:tblpY="2145"/>
        <w:tblW w:w="5000" w:type="pct"/>
        <w:tblLook w:val="0600" w:firstRow="0" w:lastRow="0" w:firstColumn="0" w:lastColumn="0" w:noHBand="1" w:noVBand="1"/>
        <w:tblCaption w:val="Layout table"/>
      </w:tblPr>
      <w:tblGrid>
        <w:gridCol w:w="270"/>
        <w:gridCol w:w="1223"/>
        <w:gridCol w:w="1526"/>
        <w:gridCol w:w="1513"/>
        <w:gridCol w:w="1633"/>
        <w:gridCol w:w="454"/>
        <w:gridCol w:w="1189"/>
        <w:gridCol w:w="1475"/>
        <w:gridCol w:w="1517"/>
      </w:tblGrid>
      <w:tr w:rsidR="00137D21" w14:paraId="0D4C9FB2" w14:textId="77777777" w:rsidTr="00F5285D">
        <w:tc>
          <w:tcPr>
            <w:tcW w:w="10800" w:type="dxa"/>
            <w:gridSpan w:val="9"/>
            <w:shd w:val="clear" w:color="auto" w:fill="593470" w:themeFill="accent1" w:themeFillShade="80"/>
          </w:tcPr>
          <w:p w14:paraId="52EA9B17" w14:textId="77777777" w:rsidR="00137D21" w:rsidRDefault="00137D21" w:rsidP="00F5285D">
            <w:pPr>
              <w:pStyle w:val="Month"/>
            </w:pPr>
            <w:r>
              <w:lastRenderedPageBreak/>
              <w:t>June</w:t>
            </w:r>
          </w:p>
        </w:tc>
      </w:tr>
      <w:tr w:rsidR="00137D21" w14:paraId="725D2292" w14:textId="77777777" w:rsidTr="00F5285D">
        <w:tc>
          <w:tcPr>
            <w:tcW w:w="10800" w:type="dxa"/>
            <w:gridSpan w:val="9"/>
            <w:tcBorders>
              <w:bottom w:val="single" w:sz="12" w:space="0" w:color="FFFFFF" w:themeColor="background1"/>
            </w:tcBorders>
            <w:shd w:val="clear" w:color="auto" w:fill="593470" w:themeFill="accent1" w:themeFillShade="80"/>
          </w:tcPr>
          <w:p w14:paraId="4F971713" w14:textId="77777777" w:rsidR="00137D21" w:rsidRDefault="007F22EC" w:rsidP="00F5285D">
            <w:pPr>
              <w:pStyle w:val="Year"/>
            </w:pPr>
            <w:r>
              <w:t>2026</w:t>
            </w:r>
          </w:p>
        </w:tc>
      </w:tr>
      <w:tr w:rsidR="00137D21" w14:paraId="299EBAF2" w14:textId="77777777" w:rsidTr="00F5285D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70" w:type="dxa"/>
          </w:tcPr>
          <w:p w14:paraId="153408C2" w14:textId="77777777" w:rsidR="00137D21" w:rsidRPr="0078527C" w:rsidRDefault="00137D21" w:rsidP="00F5285D"/>
        </w:tc>
        <w:tc>
          <w:tcPr>
            <w:tcW w:w="6341" w:type="dxa"/>
            <w:gridSpan w:val="5"/>
          </w:tcPr>
          <w:p w14:paraId="0840B945" w14:textId="77777777" w:rsidR="00137D21" w:rsidRPr="0078527C" w:rsidRDefault="00137D21" w:rsidP="00F5285D"/>
        </w:tc>
        <w:tc>
          <w:tcPr>
            <w:tcW w:w="4189" w:type="dxa"/>
            <w:gridSpan w:val="3"/>
            <w:vAlign w:val="center"/>
          </w:tcPr>
          <w:p w14:paraId="361047C9" w14:textId="5629A512" w:rsidR="00137D21" w:rsidRDefault="00137D21" w:rsidP="00F5285D">
            <w:pPr>
              <w:jc w:val="center"/>
            </w:pPr>
          </w:p>
        </w:tc>
      </w:tr>
      <w:tr w:rsidR="00137D21" w14:paraId="321EDD34" w14:textId="77777777" w:rsidTr="00F5285D">
        <w:tblPrEx>
          <w:tblLook w:val="04A0" w:firstRow="1" w:lastRow="0" w:firstColumn="1" w:lastColumn="0" w:noHBand="0" w:noVBand="1"/>
        </w:tblPrEx>
        <w:tc>
          <w:tcPr>
            <w:tcW w:w="1521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61D966D" w14:textId="77777777" w:rsidR="00137D21" w:rsidRPr="004D0704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975827285"/>
                <w:placeholder>
                  <w:docPart w:val="92E523EE84144E06AEAA436835B18EE5"/>
                </w:placeholder>
                <w:temporary/>
                <w:showingPlcHdr/>
                <w15:appearance w15:val="hidden"/>
              </w:sdtPr>
              <w:sdtContent>
                <w:r w:rsidR="00137D21" w:rsidRPr="004D0704">
                  <w:rPr>
                    <w:b/>
                    <w:bCs/>
                    <w:color w:val="005EAC"/>
                    <w:sz w:val="28"/>
                    <w:szCs w:val="28"/>
                  </w:rPr>
                  <w:t>Sunday</w:t>
                </w:r>
              </w:sdtContent>
            </w:sdt>
          </w:p>
        </w:tc>
        <w:tc>
          <w:tcPr>
            <w:tcW w:w="153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820A07A" w14:textId="77777777" w:rsidR="00137D21" w:rsidRPr="004D0704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633631431"/>
                <w:placeholder>
                  <w:docPart w:val="AD040D53192849AEB36D68458749DAE4"/>
                </w:placeholder>
                <w:temporary/>
                <w:showingPlcHdr/>
                <w15:appearance w15:val="hidden"/>
              </w:sdtPr>
              <w:sdtContent>
                <w:r w:rsidR="00137D21" w:rsidRPr="004D0704">
                  <w:rPr>
                    <w:b/>
                    <w:bCs/>
                    <w:color w:val="005EAC"/>
                    <w:sz w:val="28"/>
                    <w:szCs w:val="28"/>
                  </w:rPr>
                  <w:t>Monday</w:t>
                </w:r>
              </w:sdtContent>
            </w:sdt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66B929BB" w14:textId="77777777" w:rsidR="00137D21" w:rsidRPr="004D0704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054532375"/>
                <w:placeholder>
                  <w:docPart w:val="9DBA672FC67542F99ACC7A8C91FB5669"/>
                </w:placeholder>
                <w:temporary/>
                <w:showingPlcHdr/>
                <w15:appearance w15:val="hidden"/>
              </w:sdtPr>
              <w:sdtContent>
                <w:r w:rsidR="00137D21" w:rsidRPr="004D0704">
                  <w:rPr>
                    <w:b/>
                    <w:bCs/>
                    <w:color w:val="005EAC"/>
                    <w:sz w:val="28"/>
                    <w:szCs w:val="28"/>
                  </w:rPr>
                  <w:t>Tuesday</w:t>
                </w:r>
              </w:sdtContent>
            </w:sdt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6882DAB9" w14:textId="77777777" w:rsidR="00137D21" w:rsidRPr="004D0704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408119835"/>
                <w:placeholder>
                  <w:docPart w:val="213418FF3BB543FA8898C84E3AD0568F"/>
                </w:placeholder>
                <w:temporary/>
                <w:showingPlcHdr/>
                <w15:appearance w15:val="hidden"/>
              </w:sdtPr>
              <w:sdtContent>
                <w:r w:rsidR="00137D21" w:rsidRPr="004D0704">
                  <w:rPr>
                    <w:b/>
                    <w:bCs/>
                    <w:color w:val="005EAC"/>
                    <w:sz w:val="28"/>
                    <w:szCs w:val="28"/>
                  </w:rPr>
                  <w:t>Wednesday</w:t>
                </w:r>
              </w:sdtContent>
            </w:sdt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F0DEBB5" w14:textId="77777777" w:rsidR="00137D21" w:rsidRPr="004D0704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193504277"/>
                <w:placeholder>
                  <w:docPart w:val="C6C46BC61D034AECBBE2B1700FE5DCA1"/>
                </w:placeholder>
                <w:temporary/>
                <w:showingPlcHdr/>
                <w15:appearance w15:val="hidden"/>
              </w:sdtPr>
              <w:sdtContent>
                <w:r w:rsidR="00137D21" w:rsidRPr="004D0704">
                  <w:rPr>
                    <w:b/>
                    <w:bCs/>
                    <w:color w:val="005EAC"/>
                    <w:sz w:val="28"/>
                    <w:szCs w:val="28"/>
                  </w:rPr>
                  <w:t>Thursday</w:t>
                </w:r>
              </w:sdtContent>
            </w:sdt>
          </w:p>
        </w:tc>
        <w:tc>
          <w:tcPr>
            <w:tcW w:w="151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54186C4C" w14:textId="77777777" w:rsidR="00137D21" w:rsidRPr="004D0704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2064912771"/>
                <w:placeholder>
                  <w:docPart w:val="3F7344D5713349788D81A73D2BE41170"/>
                </w:placeholder>
                <w:temporary/>
                <w:showingPlcHdr/>
                <w15:appearance w15:val="hidden"/>
              </w:sdtPr>
              <w:sdtContent>
                <w:r w:rsidR="00137D21" w:rsidRPr="004D0704">
                  <w:rPr>
                    <w:b/>
                    <w:bCs/>
                    <w:color w:val="005EAC"/>
                    <w:sz w:val="28"/>
                    <w:szCs w:val="28"/>
                  </w:rPr>
                  <w:t>Friday</w:t>
                </w:r>
              </w:sdtContent>
            </w:sdt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47FF8F07" w14:textId="77777777" w:rsidR="00137D21" w:rsidRPr="004D0704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261652466"/>
                <w:placeholder>
                  <w:docPart w:val="0F7FC727A06F4D3BB81801D09CA39D8E"/>
                </w:placeholder>
                <w:temporary/>
                <w:showingPlcHdr/>
                <w15:appearance w15:val="hidden"/>
              </w:sdtPr>
              <w:sdtContent>
                <w:r w:rsidR="00137D21" w:rsidRPr="004D0704">
                  <w:rPr>
                    <w:b/>
                    <w:bCs/>
                    <w:color w:val="005EAC"/>
                    <w:sz w:val="28"/>
                    <w:szCs w:val="28"/>
                  </w:rPr>
                  <w:t>Saturday</w:t>
                </w:r>
              </w:sdtContent>
            </w:sdt>
          </w:p>
        </w:tc>
      </w:tr>
      <w:tr w:rsidR="007F22EC" w14:paraId="466FF2BF" w14:textId="77777777" w:rsidTr="0078779E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521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518EFAD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8AFAD3F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69604DB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4451D86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A8A80F5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4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822AB2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2ACB386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F22EC" w14:paraId="226C2E8D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1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FC065C6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30D3559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CC457B2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36522A1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9EE4198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4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4574C85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41F5E29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F22EC" w14:paraId="53F2162C" w14:textId="77777777" w:rsidTr="00F5285D">
        <w:tblPrEx>
          <w:tblLook w:val="04A0" w:firstRow="1" w:lastRow="0" w:firstColumn="1" w:lastColumn="0" w:noHBand="0" w:noVBand="1"/>
        </w:tblPrEx>
        <w:tc>
          <w:tcPr>
            <w:tcW w:w="1521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B42A107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153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6286029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5FDDDD6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7342586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69043CB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785B2D7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F2AB1C0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F22EC" w14:paraId="49D48308" w14:textId="77777777" w:rsidTr="0078779E">
        <w:tblPrEx>
          <w:tblLook w:val="04A0" w:firstRow="1" w:lastRow="0" w:firstColumn="1" w:lastColumn="0" w:noHBand="0" w:noVBand="1"/>
        </w:tblPrEx>
        <w:trPr>
          <w:trHeight w:hRule="exact" w:val="1411"/>
        </w:trPr>
        <w:tc>
          <w:tcPr>
            <w:tcW w:w="1521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94986E8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4C91B7D" w14:textId="3D97407B" w:rsidR="007F22EC" w:rsidRPr="0078779E" w:rsidRDefault="004D0704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  <w:t>KING’S BIRTHDAY</w:t>
            </w: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23086DF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AB2C12C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6A99C9C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4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3E9EE88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EBF07E0" w14:textId="77777777" w:rsidR="007F22EC" w:rsidRPr="0078779E" w:rsidRDefault="004D0704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ROUND 6</w:t>
            </w:r>
          </w:p>
          <w:p w14:paraId="27D4BC30" w14:textId="77777777" w:rsidR="004D0704" w:rsidRPr="0078779E" w:rsidRDefault="004D0704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42C202"/>
                <w:sz w:val="24"/>
                <w:szCs w:val="24"/>
              </w:rPr>
              <w:t>CRAZY SOCK DAY</w:t>
            </w: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1070936D" w14:textId="73629400" w:rsidR="004D0704" w:rsidRPr="0078779E" w:rsidRDefault="004D0704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NET SO GO WK 3</w:t>
            </w:r>
          </w:p>
        </w:tc>
      </w:tr>
      <w:tr w:rsidR="007F22EC" w14:paraId="036BE90B" w14:textId="77777777" w:rsidTr="00F5285D">
        <w:tblPrEx>
          <w:tblLook w:val="04A0" w:firstRow="1" w:lastRow="0" w:firstColumn="1" w:lastColumn="0" w:noHBand="0" w:noVBand="1"/>
        </w:tblPrEx>
        <w:tc>
          <w:tcPr>
            <w:tcW w:w="1521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8B399DA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14</w:t>
            </w:r>
          </w:p>
        </w:tc>
        <w:tc>
          <w:tcPr>
            <w:tcW w:w="153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D223922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4F6876C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0B60B4F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2DC9DB5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1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49AF197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732D03F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F22EC" w14:paraId="5365B6C9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1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DD7EA8A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F4D9C08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F67A7F7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6A36607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8DF655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4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22FE1E9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B3F64AB" w14:textId="77777777" w:rsidR="007F22EC" w:rsidRPr="0078779E" w:rsidRDefault="004D0704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ROUND 7</w:t>
            </w:r>
          </w:p>
          <w:p w14:paraId="11FA88FB" w14:textId="7D980067" w:rsidR="004D0704" w:rsidRPr="0078779E" w:rsidRDefault="004D0704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NET SO GO WK 4</w:t>
            </w:r>
          </w:p>
        </w:tc>
      </w:tr>
      <w:tr w:rsidR="007F22EC" w14:paraId="7622949C" w14:textId="77777777" w:rsidTr="00F5285D">
        <w:tblPrEx>
          <w:tblLook w:val="04A0" w:firstRow="1" w:lastRow="0" w:firstColumn="1" w:lastColumn="0" w:noHBand="0" w:noVBand="1"/>
        </w:tblPrEx>
        <w:tc>
          <w:tcPr>
            <w:tcW w:w="1521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022204E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153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83DF74D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C4509D5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F9715D5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22D63F9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1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26107E5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F78BE20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7F22EC" w14:paraId="744AFA14" w14:textId="77777777" w:rsidTr="0078779E">
        <w:tblPrEx>
          <w:tblLook w:val="04A0" w:firstRow="1" w:lastRow="0" w:firstColumn="1" w:lastColumn="0" w:noHBand="0" w:noVBand="1"/>
        </w:tblPrEx>
        <w:trPr>
          <w:trHeight w:hRule="exact" w:val="1404"/>
        </w:trPr>
        <w:tc>
          <w:tcPr>
            <w:tcW w:w="1521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7AC0D59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E88DFBC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3FBDEF4" w14:textId="2BF7B27D" w:rsidR="007F22EC" w:rsidRPr="0078779E" w:rsidRDefault="004D0704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TNA GENERAL MEETING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0A4FE32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4B8AFE9" w14:textId="52A8FA60" w:rsidR="007F22EC" w:rsidRPr="0078779E" w:rsidRDefault="004D0704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KNC COMMITTEE MEETING</w:t>
            </w:r>
          </w:p>
        </w:tc>
        <w:tc>
          <w:tcPr>
            <w:tcW w:w="1514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C415F21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CE1BFE0" w14:textId="77777777" w:rsidR="007F22EC" w:rsidRPr="0078779E" w:rsidRDefault="004D0704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ROUND 8</w:t>
            </w:r>
          </w:p>
          <w:p w14:paraId="43432690" w14:textId="77777777" w:rsidR="004D0704" w:rsidRPr="0078779E" w:rsidRDefault="004D0704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NET SO GO WK 5</w:t>
            </w:r>
          </w:p>
          <w:p w14:paraId="62EB3487" w14:textId="035F7A37" w:rsidR="006E57F0" w:rsidRPr="0078779E" w:rsidRDefault="006E57F0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F22EC" w14:paraId="02C0F1E9" w14:textId="77777777" w:rsidTr="00F5285D">
        <w:tblPrEx>
          <w:tblLook w:val="04A0" w:firstRow="1" w:lastRow="0" w:firstColumn="1" w:lastColumn="0" w:noHBand="0" w:noVBand="1"/>
        </w:tblPrEx>
        <w:tc>
          <w:tcPr>
            <w:tcW w:w="1521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B68C5B3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28</w:t>
            </w:r>
          </w:p>
        </w:tc>
        <w:tc>
          <w:tcPr>
            <w:tcW w:w="153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D756EB7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D256B14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F8996D6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C6C6EE7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6E7619F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598D219" w14:textId="77777777" w:rsidR="007F22EC" w:rsidRPr="0078779E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A398C" w14:paraId="07220B9E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1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F0D2F9E" w14:textId="77777777" w:rsidR="00DA398C" w:rsidRPr="004D0704" w:rsidRDefault="00DA398C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7E88E2C" w14:textId="77777777" w:rsidR="00DA398C" w:rsidRPr="004D0704" w:rsidRDefault="00DA398C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FA333A8" w14:textId="77777777" w:rsidR="00DA398C" w:rsidRPr="004D0704" w:rsidRDefault="00DA398C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3018FAC" w14:textId="77777777" w:rsidR="00DA398C" w:rsidRPr="004D0704" w:rsidRDefault="00DA398C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DF17295" w14:textId="77777777" w:rsidR="00DA398C" w:rsidRPr="004D0704" w:rsidRDefault="00DA398C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4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2C58158" w14:textId="77777777" w:rsidR="00DA398C" w:rsidRPr="004D0704" w:rsidRDefault="00DA398C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DFFBDD2" w14:textId="77777777" w:rsidR="00DA398C" w:rsidRDefault="00DA398C" w:rsidP="00F5285D">
            <w:pPr>
              <w:pStyle w:val="Dates"/>
              <w:rPr>
                <w:noProof/>
              </w:rPr>
            </w:pPr>
          </w:p>
        </w:tc>
      </w:tr>
      <w:tr w:rsidR="00DA398C" w14:paraId="57686718" w14:textId="77777777" w:rsidTr="00F5285D">
        <w:tblPrEx>
          <w:tblLook w:val="04A0" w:firstRow="1" w:lastRow="0" w:firstColumn="1" w:lastColumn="0" w:noHBand="0" w:noVBand="1"/>
        </w:tblPrEx>
        <w:tc>
          <w:tcPr>
            <w:tcW w:w="1521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0246D36" w14:textId="77777777" w:rsidR="00DA398C" w:rsidRDefault="00DA398C" w:rsidP="00F5285D">
            <w:pPr>
              <w:pStyle w:val="Dates"/>
              <w:rPr>
                <w:noProof/>
              </w:rPr>
            </w:pPr>
          </w:p>
        </w:tc>
        <w:tc>
          <w:tcPr>
            <w:tcW w:w="153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07E8F07" w14:textId="77777777" w:rsidR="00DA398C" w:rsidRDefault="00DA398C" w:rsidP="00F5285D">
            <w:pPr>
              <w:pStyle w:val="Dates"/>
              <w:rPr>
                <w:noProof/>
              </w:rPr>
            </w:pP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241D44A" w14:textId="77777777" w:rsidR="00DA398C" w:rsidRDefault="00DA398C" w:rsidP="00F5285D">
            <w:pPr>
              <w:pStyle w:val="Dates"/>
              <w:rPr>
                <w:noProof/>
              </w:rPr>
            </w:pP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279DF11" w14:textId="77777777" w:rsidR="00DA398C" w:rsidRDefault="00DA398C" w:rsidP="00F5285D">
            <w:pPr>
              <w:pStyle w:val="Dates"/>
              <w:rPr>
                <w:noProof/>
              </w:rPr>
            </w:pP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86F7441" w14:textId="77777777" w:rsidR="00DA398C" w:rsidRDefault="00DA398C" w:rsidP="00F5285D">
            <w:pPr>
              <w:pStyle w:val="Dates"/>
              <w:rPr>
                <w:noProof/>
              </w:rPr>
            </w:pPr>
          </w:p>
        </w:tc>
        <w:tc>
          <w:tcPr>
            <w:tcW w:w="151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6CBBCBA" w14:textId="77777777" w:rsidR="00DA398C" w:rsidRDefault="00DA398C" w:rsidP="00F5285D">
            <w:pPr>
              <w:pStyle w:val="Dates"/>
              <w:rPr>
                <w:noProof/>
              </w:rPr>
            </w:pP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114009D" w14:textId="77777777" w:rsidR="00DA398C" w:rsidRDefault="00DA398C" w:rsidP="00F5285D">
            <w:pPr>
              <w:pStyle w:val="Dates"/>
              <w:rPr>
                <w:noProof/>
              </w:rPr>
            </w:pPr>
          </w:p>
        </w:tc>
      </w:tr>
      <w:tr w:rsidR="00137D21" w14:paraId="5244881B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1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B47D850" w14:textId="77777777" w:rsidR="00137D21" w:rsidRDefault="00137D21" w:rsidP="00F5285D">
            <w:pPr>
              <w:pStyle w:val="Dates"/>
              <w:rPr>
                <w:noProof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4251AC" w14:textId="77777777" w:rsidR="00137D21" w:rsidRDefault="00137D21" w:rsidP="00F5285D">
            <w:pPr>
              <w:pStyle w:val="Dates"/>
              <w:rPr>
                <w:noProof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14420CF" w14:textId="77777777" w:rsidR="00137D21" w:rsidRDefault="00137D21" w:rsidP="00F5285D">
            <w:pPr>
              <w:pStyle w:val="Dates"/>
              <w:rPr>
                <w:noProof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DAB5947" w14:textId="77777777" w:rsidR="00137D21" w:rsidRDefault="00137D21" w:rsidP="00F5285D">
            <w:pPr>
              <w:pStyle w:val="Dates"/>
              <w:rPr>
                <w:noProof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18CB57D" w14:textId="77777777" w:rsidR="00137D21" w:rsidRDefault="00137D21" w:rsidP="00F5285D">
            <w:pPr>
              <w:pStyle w:val="Dates"/>
              <w:rPr>
                <w:noProof/>
              </w:rPr>
            </w:pPr>
          </w:p>
        </w:tc>
        <w:tc>
          <w:tcPr>
            <w:tcW w:w="1514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1B4056" w14:textId="77777777" w:rsidR="00137D21" w:rsidRDefault="00137D21" w:rsidP="00F5285D">
            <w:pPr>
              <w:pStyle w:val="Dates"/>
              <w:rPr>
                <w:noProof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67FDCBF" w14:textId="77777777" w:rsidR="00137D21" w:rsidRDefault="00137D21" w:rsidP="00F5285D">
            <w:pPr>
              <w:pStyle w:val="Dates"/>
              <w:rPr>
                <w:noProof/>
              </w:rPr>
            </w:pPr>
          </w:p>
        </w:tc>
      </w:tr>
    </w:tbl>
    <w:p w14:paraId="2A264795" w14:textId="7E8AEFED" w:rsidR="001A74D2" w:rsidRDefault="00F5285D" w:rsidP="001A74D2">
      <w:pPr>
        <w:pStyle w:val="Quote"/>
      </w:pPr>
      <w:r w:rsidRPr="006054BF">
        <w:rPr>
          <w:rFonts w:asciiTheme="majorHAnsi" w:eastAsiaTheme="majorEastAsia" w:hAnsiTheme="majorHAnsi" w:cstheme="majorBidi"/>
          <w:noProof/>
          <w:color w:val="593470" w:themeColor="accent1" w:themeShade="80"/>
          <w:spacing w:val="5"/>
          <w:kern w:val="28"/>
          <w:sz w:val="40"/>
          <w:szCs w:val="40"/>
          <w:lang w:val="en-AU"/>
        </w:rPr>
        <w:drawing>
          <wp:inline distT="0" distB="0" distL="0" distR="0" wp14:anchorId="33236157" wp14:editId="58A5EDD0">
            <wp:extent cx="2273877" cy="990600"/>
            <wp:effectExtent l="0" t="0" r="0" b="0"/>
            <wp:docPr id="102454907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391" cy="9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4D574" w14:textId="77777777" w:rsidR="001A74D2" w:rsidRDefault="001A74D2">
      <w:pPr>
        <w:pStyle w:val="Quote"/>
        <w:sectPr w:rsidR="001A74D2" w:rsidSect="00E85518">
          <w:pgSz w:w="12240" w:h="15840"/>
          <w:pgMar w:top="720" w:right="720" w:bottom="0" w:left="720" w:header="576" w:footer="576" w:gutter="0"/>
          <w:cols w:space="720"/>
          <w:docGrid w:linePitch="360"/>
        </w:sectPr>
      </w:pPr>
    </w:p>
    <w:tbl>
      <w:tblPr>
        <w:tblpPr w:leftFromText="180" w:rightFromText="180" w:vertAnchor="page" w:horzAnchor="margin" w:tblpY="2746"/>
        <w:tblW w:w="5000" w:type="pct"/>
        <w:tblLook w:val="0600" w:firstRow="0" w:lastRow="0" w:firstColumn="0" w:lastColumn="0" w:noHBand="1" w:noVBand="1"/>
        <w:tblCaption w:val="Layout table"/>
      </w:tblPr>
      <w:tblGrid>
        <w:gridCol w:w="272"/>
        <w:gridCol w:w="1180"/>
        <w:gridCol w:w="1450"/>
        <w:gridCol w:w="1450"/>
        <w:gridCol w:w="1633"/>
        <w:gridCol w:w="441"/>
        <w:gridCol w:w="1202"/>
        <w:gridCol w:w="1449"/>
        <w:gridCol w:w="1723"/>
      </w:tblGrid>
      <w:tr w:rsidR="00137D21" w14:paraId="52430F6B" w14:textId="77777777" w:rsidTr="00AD793F">
        <w:tc>
          <w:tcPr>
            <w:tcW w:w="10800" w:type="dxa"/>
            <w:gridSpan w:val="9"/>
            <w:shd w:val="clear" w:color="auto" w:fill="593470" w:themeFill="accent1" w:themeFillShade="80"/>
          </w:tcPr>
          <w:p w14:paraId="7DCD9110" w14:textId="77777777" w:rsidR="00137D21" w:rsidRDefault="00137D21" w:rsidP="00AD793F">
            <w:pPr>
              <w:pStyle w:val="Month"/>
            </w:pPr>
            <w:r>
              <w:lastRenderedPageBreak/>
              <w:t>July</w:t>
            </w:r>
          </w:p>
        </w:tc>
      </w:tr>
      <w:tr w:rsidR="00137D21" w14:paraId="08537423" w14:textId="77777777" w:rsidTr="00AD793F">
        <w:tc>
          <w:tcPr>
            <w:tcW w:w="10800" w:type="dxa"/>
            <w:gridSpan w:val="9"/>
            <w:tcBorders>
              <w:bottom w:val="single" w:sz="12" w:space="0" w:color="FFFFFF" w:themeColor="background1"/>
            </w:tcBorders>
            <w:shd w:val="clear" w:color="auto" w:fill="593470" w:themeFill="accent1" w:themeFillShade="80"/>
          </w:tcPr>
          <w:p w14:paraId="71B35868" w14:textId="77777777" w:rsidR="00137D21" w:rsidRDefault="007F22EC" w:rsidP="00AD793F">
            <w:pPr>
              <w:pStyle w:val="Year"/>
            </w:pPr>
            <w:r>
              <w:t>2026</w:t>
            </w:r>
          </w:p>
        </w:tc>
      </w:tr>
      <w:tr w:rsidR="00137D21" w14:paraId="251A3662" w14:textId="77777777" w:rsidTr="00AD793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71" w:type="dxa"/>
          </w:tcPr>
          <w:p w14:paraId="08249F5A" w14:textId="77777777" w:rsidR="00137D21" w:rsidRPr="0078527C" w:rsidRDefault="00137D21" w:rsidP="00AD793F"/>
        </w:tc>
        <w:tc>
          <w:tcPr>
            <w:tcW w:w="6348" w:type="dxa"/>
            <w:gridSpan w:val="5"/>
          </w:tcPr>
          <w:p w14:paraId="0001FF8A" w14:textId="77777777" w:rsidR="00137D21" w:rsidRPr="0078527C" w:rsidRDefault="00137D21" w:rsidP="00AD793F"/>
        </w:tc>
        <w:tc>
          <w:tcPr>
            <w:tcW w:w="4181" w:type="dxa"/>
            <w:gridSpan w:val="3"/>
            <w:vAlign w:val="center"/>
          </w:tcPr>
          <w:p w14:paraId="67B4FB51" w14:textId="05E8FC4F" w:rsidR="00137D21" w:rsidRDefault="00137D21" w:rsidP="00AD793F">
            <w:pPr>
              <w:jc w:val="center"/>
            </w:pPr>
          </w:p>
        </w:tc>
      </w:tr>
      <w:tr w:rsidR="0006773B" w14:paraId="680C4CD8" w14:textId="77777777" w:rsidTr="00AD793F">
        <w:tblPrEx>
          <w:tblLook w:val="04A0" w:firstRow="1" w:lastRow="0" w:firstColumn="1" w:lastColumn="0" w:noHBand="0" w:noVBand="1"/>
        </w:tblPrEx>
        <w:tc>
          <w:tcPr>
            <w:tcW w:w="153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BD099A1" w14:textId="77777777" w:rsidR="00137D21" w:rsidRPr="0006773B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289081179"/>
                <w:placeholder>
                  <w:docPart w:val="3B0DB591050447EE82283383E5E45E06"/>
                </w:placeholder>
                <w:temporary/>
                <w:showingPlcHdr/>
                <w15:appearance w15:val="hidden"/>
              </w:sdtPr>
              <w:sdtContent>
                <w:r w:rsidR="00137D21" w:rsidRPr="0006773B">
                  <w:rPr>
                    <w:b/>
                    <w:bCs/>
                    <w:color w:val="005EAC"/>
                    <w:sz w:val="28"/>
                    <w:szCs w:val="28"/>
                  </w:rPr>
                  <w:t>Sunday</w:t>
                </w:r>
              </w:sdtContent>
            </w:sdt>
          </w:p>
        </w:tc>
        <w:tc>
          <w:tcPr>
            <w:tcW w:w="15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CA2AF8D" w14:textId="77777777" w:rsidR="00137D21" w:rsidRPr="0006773B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312805908"/>
                <w:placeholder>
                  <w:docPart w:val="2C12FA6BA2CC4466965D3ED7C985B175"/>
                </w:placeholder>
                <w:temporary/>
                <w:showingPlcHdr/>
                <w15:appearance w15:val="hidden"/>
              </w:sdtPr>
              <w:sdtContent>
                <w:r w:rsidR="00137D21" w:rsidRPr="0006773B">
                  <w:rPr>
                    <w:b/>
                    <w:bCs/>
                    <w:color w:val="005EAC"/>
                    <w:sz w:val="28"/>
                    <w:szCs w:val="28"/>
                  </w:rPr>
                  <w:t>Monday</w:t>
                </w:r>
              </w:sdtContent>
            </w:sdt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583563A7" w14:textId="77777777" w:rsidR="00137D21" w:rsidRPr="0006773B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045364064"/>
                <w:placeholder>
                  <w:docPart w:val="1057065F49194830A05D546FBFEBD607"/>
                </w:placeholder>
                <w:temporary/>
                <w:showingPlcHdr/>
                <w15:appearance w15:val="hidden"/>
              </w:sdtPr>
              <w:sdtContent>
                <w:r w:rsidR="00137D21" w:rsidRPr="0006773B">
                  <w:rPr>
                    <w:b/>
                    <w:bCs/>
                    <w:color w:val="005EAC"/>
                    <w:sz w:val="28"/>
                    <w:szCs w:val="28"/>
                  </w:rPr>
                  <w:t>Tuesday</w:t>
                </w:r>
              </w:sdtContent>
            </w:sdt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33CD6B0" w14:textId="77777777" w:rsidR="00137D21" w:rsidRPr="0006773B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28601342"/>
                <w:placeholder>
                  <w:docPart w:val="085D4522ECEB4A0D893C6349CA9C80E4"/>
                </w:placeholder>
                <w:temporary/>
                <w:showingPlcHdr/>
                <w15:appearance w15:val="hidden"/>
              </w:sdtPr>
              <w:sdtContent>
                <w:r w:rsidR="00137D21" w:rsidRPr="0006773B">
                  <w:rPr>
                    <w:b/>
                    <w:bCs/>
                    <w:color w:val="005EAC"/>
                    <w:sz w:val="28"/>
                    <w:szCs w:val="28"/>
                  </w:rPr>
                  <w:t>Wednesday</w:t>
                </w:r>
              </w:sdtContent>
            </w:sdt>
          </w:p>
        </w:tc>
        <w:tc>
          <w:tcPr>
            <w:tcW w:w="153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004C953" w14:textId="77777777" w:rsidR="00137D21" w:rsidRPr="0006773B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37187922"/>
                <w:placeholder>
                  <w:docPart w:val="3C2E0A99937A405CA90A2F9F17B4C9EB"/>
                </w:placeholder>
                <w:temporary/>
                <w:showingPlcHdr/>
                <w15:appearance w15:val="hidden"/>
              </w:sdtPr>
              <w:sdtContent>
                <w:r w:rsidR="00137D21" w:rsidRPr="0006773B">
                  <w:rPr>
                    <w:b/>
                    <w:bCs/>
                    <w:color w:val="005EAC"/>
                    <w:sz w:val="28"/>
                    <w:szCs w:val="28"/>
                  </w:rPr>
                  <w:t>Thursday</w:t>
                </w:r>
              </w:sdtContent>
            </w:sdt>
          </w:p>
        </w:tc>
        <w:tc>
          <w:tcPr>
            <w:tcW w:w="15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2AC2F25" w14:textId="77777777" w:rsidR="00137D21" w:rsidRPr="0006773B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511720641"/>
                <w:placeholder>
                  <w:docPart w:val="E69B76BE706A421EB680C6A331835688"/>
                </w:placeholder>
                <w:temporary/>
                <w:showingPlcHdr/>
                <w15:appearance w15:val="hidden"/>
              </w:sdtPr>
              <w:sdtContent>
                <w:r w:rsidR="00137D21" w:rsidRPr="0006773B">
                  <w:rPr>
                    <w:b/>
                    <w:bCs/>
                    <w:color w:val="005EAC"/>
                    <w:sz w:val="28"/>
                    <w:szCs w:val="28"/>
                  </w:rPr>
                  <w:t>Friday</w:t>
                </w:r>
              </w:sdtContent>
            </w:sdt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52998EE8" w14:textId="77777777" w:rsidR="00137D21" w:rsidRPr="0006773B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980872241"/>
                <w:placeholder>
                  <w:docPart w:val="93D68CDE536345C4BFE2B03FE8E15BE9"/>
                </w:placeholder>
                <w:temporary/>
                <w:showingPlcHdr/>
                <w15:appearance w15:val="hidden"/>
              </w:sdtPr>
              <w:sdtContent>
                <w:r w:rsidR="00137D21" w:rsidRPr="0006773B">
                  <w:rPr>
                    <w:b/>
                    <w:bCs/>
                    <w:color w:val="005EAC"/>
                    <w:sz w:val="28"/>
                    <w:szCs w:val="28"/>
                  </w:rPr>
                  <w:t>Saturday</w:t>
                </w:r>
              </w:sdtContent>
            </w:sdt>
          </w:p>
        </w:tc>
      </w:tr>
      <w:tr w:rsidR="0006773B" w14:paraId="74AB657F" w14:textId="77777777" w:rsidTr="00AD793F">
        <w:tblPrEx>
          <w:tblLook w:val="04A0" w:firstRow="1" w:lastRow="0" w:firstColumn="1" w:lastColumn="0" w:noHBand="0" w:noVBand="1"/>
        </w:tblPrEx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AECF042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C9DC22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10EDB1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1F8F4C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6D338D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038023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FBB0493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6773B" w14:paraId="615E87E7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61C12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73B02E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DEB31C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2E0B125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0F8D858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590843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42CAFBC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6773B" w14:paraId="0BF92376" w14:textId="77777777" w:rsidTr="00AD793F">
        <w:tblPrEx>
          <w:tblLook w:val="04A0" w:firstRow="1" w:lastRow="0" w:firstColumn="1" w:lastColumn="0" w:noHBand="0" w:noVBand="1"/>
        </w:tblPrEx>
        <w:tc>
          <w:tcPr>
            <w:tcW w:w="153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2908323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15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D037D80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9F282A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78B017B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AC4AA1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5BE2F7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C2FAC7E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6773B" w14:paraId="1AE33CC4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FD2167E" w14:textId="6EB46C97" w:rsidR="0006773B" w:rsidRPr="0078779E" w:rsidRDefault="0006773B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9B5DB8E" w14:textId="2B8750D5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0B4B320" w14:textId="0134CF14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F48929D" w14:textId="61F8E19E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E2D6F86" w14:textId="23F462D0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01C2889" w14:textId="717F8087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34BB81E" w14:textId="4372B95F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</w:tr>
      <w:tr w:rsidR="0006773B" w14:paraId="0938D09E" w14:textId="77777777" w:rsidTr="00AD793F">
        <w:tblPrEx>
          <w:tblLook w:val="04A0" w:firstRow="1" w:lastRow="0" w:firstColumn="1" w:lastColumn="0" w:noHBand="0" w:noVBand="1"/>
        </w:tblPrEx>
        <w:tc>
          <w:tcPr>
            <w:tcW w:w="153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A9EFDED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5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08034F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17C55E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9F8298E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3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05EEDA0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4CEE01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F7727A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6773B" w:rsidRPr="0006773B" w14:paraId="4D992417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3A7F18C" w14:textId="2C0206CE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CEA71E2" w14:textId="64CBC76E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91FC5C5" w14:textId="78AEA272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2F2C1CD" w14:textId="5E9AE74C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601A7E5" w14:textId="77A8406C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892CE8A" w14:textId="0CBC6C12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39A64A3" w14:textId="77777777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 xml:space="preserve">NSW SCHOOL HOLIDAYS </w:t>
            </w:r>
          </w:p>
          <w:p w14:paraId="5B99EAA9" w14:textId="54796A7D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WET WEATHER ROUND IF REQUIRED</w:t>
            </w:r>
          </w:p>
          <w:p w14:paraId="530A4F83" w14:textId="338A9354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6773B" w14:paraId="4EB7E781" w14:textId="77777777" w:rsidTr="00AD793F">
        <w:tblPrEx>
          <w:tblLook w:val="04A0" w:firstRow="1" w:lastRow="0" w:firstColumn="1" w:lastColumn="0" w:noHBand="0" w:noVBand="1"/>
        </w:tblPrEx>
        <w:tc>
          <w:tcPr>
            <w:tcW w:w="153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70A557C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15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27E2255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BF7D7C5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E1D5F9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3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7E8A7C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3785BAD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B61B70A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6773B" w14:paraId="34CC0405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03916C9" w14:textId="34BA6BC6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92BC51C" w14:textId="6EC54ED0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F357D79" w14:textId="77777777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21B3299" w14:textId="77777777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870CE6E" w14:textId="77777777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AC2A4D" w14:textId="77777777" w:rsidR="0006773B" w:rsidRPr="0078779E" w:rsidRDefault="0006773B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E4B9315" w14:textId="77777777" w:rsidR="00286E7D" w:rsidRPr="00286E7D" w:rsidRDefault="00286E7D" w:rsidP="00286E7D">
            <w:pPr>
              <w:pStyle w:val="Dates"/>
              <w:jc w:val="left"/>
              <w:rPr>
                <w:rFonts w:ascii="Times New Roman" w:hAnsi="Times New Roman" w:cs="Times New Roman"/>
                <w:b/>
                <w:bCs/>
                <w:noProof/>
                <w:color w:val="5D739A" w:themeColor="accent3"/>
                <w:sz w:val="24"/>
                <w:szCs w:val="24"/>
              </w:rPr>
            </w:pPr>
            <w:r w:rsidRPr="00286E7D">
              <w:rPr>
                <w:rFonts w:ascii="Times New Roman" w:hAnsi="Times New Roman" w:cs="Times New Roman"/>
                <w:b/>
                <w:bCs/>
                <w:noProof/>
                <w:color w:val="5D739A" w:themeColor="accent3"/>
                <w:sz w:val="24"/>
                <w:szCs w:val="24"/>
              </w:rPr>
              <w:t>Fundraising day</w:t>
            </w:r>
          </w:p>
          <w:p w14:paraId="581FA773" w14:textId="4D52D894" w:rsidR="0006773B" w:rsidRPr="0078779E" w:rsidRDefault="0006773B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ROUND 9</w:t>
            </w:r>
          </w:p>
          <w:p w14:paraId="4C91116E" w14:textId="77777777" w:rsidR="0006773B" w:rsidRDefault="0006773B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NET SO GO WK 6</w:t>
            </w:r>
          </w:p>
          <w:p w14:paraId="0679A0FC" w14:textId="5FABFF55" w:rsidR="00286E7D" w:rsidRPr="0078779E" w:rsidRDefault="00286E7D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FU</w:t>
            </w:r>
          </w:p>
          <w:p w14:paraId="19DFABBC" w14:textId="74703791" w:rsidR="0006773B" w:rsidRPr="0078779E" w:rsidRDefault="0006773B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PRESIDENT’S MEETING</w:t>
            </w: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10am</w:t>
            </w:r>
          </w:p>
        </w:tc>
      </w:tr>
      <w:tr w:rsidR="0006773B" w14:paraId="4FCAE9B3" w14:textId="77777777" w:rsidTr="00AD793F">
        <w:tblPrEx>
          <w:tblLook w:val="04A0" w:firstRow="1" w:lastRow="0" w:firstColumn="1" w:lastColumn="0" w:noHBand="0" w:noVBand="1"/>
        </w:tblPrEx>
        <w:tc>
          <w:tcPr>
            <w:tcW w:w="153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1C2FA8D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26</w:t>
            </w:r>
          </w:p>
        </w:tc>
        <w:tc>
          <w:tcPr>
            <w:tcW w:w="15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012B8A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943D3A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A1BDC2D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3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9DA936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1557CDB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7A3BE5E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6773B" w14:paraId="6BFB09F8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67451CB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772A374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3F55049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15F4BC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65A9FA5" w14:textId="50687AD5" w:rsidR="00137D21" w:rsidRPr="0078779E" w:rsidRDefault="0006773B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KNC COMMITTEE MEETING</w:t>
            </w: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DAB647D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33B10A9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6773B" w14:paraId="181B40CB" w14:textId="77777777" w:rsidTr="00AD793F">
        <w:tblPrEx>
          <w:tblLook w:val="04A0" w:firstRow="1" w:lastRow="0" w:firstColumn="1" w:lastColumn="0" w:noHBand="0" w:noVBand="1"/>
        </w:tblPrEx>
        <w:tc>
          <w:tcPr>
            <w:tcW w:w="153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8BA627C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160FE65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10C503E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06F356A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560E3A6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10A1D5D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C154C41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  <w:tr w:rsidR="0006773B" w14:paraId="6A7EA842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89163CA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6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CAE377E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293A0F6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492BC15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C464CBD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FAEA11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7F26E4F" w14:textId="77777777" w:rsidR="00137D21" w:rsidRPr="0006773B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</w:tbl>
    <w:p w14:paraId="1809EAD5" w14:textId="4D3122C4" w:rsidR="001A74D2" w:rsidRDefault="00F5285D" w:rsidP="001A74D2">
      <w:pPr>
        <w:pStyle w:val="Quote"/>
      </w:pPr>
      <w:r w:rsidRPr="006054BF">
        <w:rPr>
          <w:rFonts w:asciiTheme="majorHAnsi" w:eastAsiaTheme="majorEastAsia" w:hAnsiTheme="majorHAnsi" w:cstheme="majorBidi"/>
          <w:noProof/>
          <w:color w:val="593470" w:themeColor="accent1" w:themeShade="80"/>
          <w:spacing w:val="5"/>
          <w:kern w:val="28"/>
          <w:sz w:val="40"/>
          <w:szCs w:val="40"/>
          <w:lang w:val="en-AU"/>
        </w:rPr>
        <w:drawing>
          <wp:inline distT="0" distB="0" distL="0" distR="0" wp14:anchorId="710FA732" wp14:editId="6BF1029F">
            <wp:extent cx="2305050" cy="1004180"/>
            <wp:effectExtent l="0" t="0" r="0" b="5715"/>
            <wp:docPr id="128807312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306" cy="10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2B4B6" w14:textId="77777777" w:rsidR="001A74D2" w:rsidRDefault="001A74D2">
      <w:pPr>
        <w:pStyle w:val="Quote"/>
        <w:sectPr w:rsidR="001A74D2" w:rsidSect="00E85518">
          <w:pgSz w:w="12240" w:h="15840"/>
          <w:pgMar w:top="720" w:right="720" w:bottom="0" w:left="720" w:header="576" w:footer="576" w:gutter="0"/>
          <w:cols w:space="720"/>
          <w:docGrid w:linePitch="360"/>
        </w:sectPr>
      </w:pPr>
    </w:p>
    <w:tbl>
      <w:tblPr>
        <w:tblpPr w:leftFromText="180" w:rightFromText="180" w:vertAnchor="page" w:horzAnchor="margin" w:tblpY="2776"/>
        <w:tblW w:w="5000" w:type="pct"/>
        <w:tblLook w:val="0600" w:firstRow="0" w:lastRow="0" w:firstColumn="0" w:lastColumn="0" w:noHBand="1" w:noVBand="1"/>
        <w:tblCaption w:val="Layout table"/>
      </w:tblPr>
      <w:tblGrid>
        <w:gridCol w:w="270"/>
        <w:gridCol w:w="1253"/>
        <w:gridCol w:w="1498"/>
        <w:gridCol w:w="1511"/>
        <w:gridCol w:w="1633"/>
        <w:gridCol w:w="454"/>
        <w:gridCol w:w="1189"/>
        <w:gridCol w:w="1469"/>
        <w:gridCol w:w="1523"/>
      </w:tblGrid>
      <w:tr w:rsidR="00137D21" w14:paraId="256F24DA" w14:textId="77777777" w:rsidTr="00AD793F">
        <w:tc>
          <w:tcPr>
            <w:tcW w:w="10800" w:type="dxa"/>
            <w:gridSpan w:val="9"/>
            <w:shd w:val="clear" w:color="auto" w:fill="593470" w:themeFill="accent1" w:themeFillShade="80"/>
          </w:tcPr>
          <w:p w14:paraId="645B80F5" w14:textId="77777777" w:rsidR="00137D21" w:rsidRDefault="00137D21" w:rsidP="00AD793F">
            <w:pPr>
              <w:pStyle w:val="Month"/>
            </w:pPr>
            <w:r>
              <w:lastRenderedPageBreak/>
              <w:t>August</w:t>
            </w:r>
          </w:p>
        </w:tc>
      </w:tr>
      <w:tr w:rsidR="00137D21" w14:paraId="0610AF47" w14:textId="77777777" w:rsidTr="00AD793F">
        <w:tc>
          <w:tcPr>
            <w:tcW w:w="10800" w:type="dxa"/>
            <w:gridSpan w:val="9"/>
            <w:tcBorders>
              <w:bottom w:val="single" w:sz="12" w:space="0" w:color="FFFFFF" w:themeColor="background1"/>
            </w:tcBorders>
            <w:shd w:val="clear" w:color="auto" w:fill="593470" w:themeFill="accent1" w:themeFillShade="80"/>
          </w:tcPr>
          <w:p w14:paraId="33E57D9D" w14:textId="77777777" w:rsidR="00137D21" w:rsidRDefault="007F22EC" w:rsidP="00AD793F">
            <w:pPr>
              <w:pStyle w:val="Year"/>
            </w:pPr>
            <w:r>
              <w:t>2026</w:t>
            </w:r>
          </w:p>
        </w:tc>
      </w:tr>
      <w:tr w:rsidR="00137D21" w14:paraId="1B16484A" w14:textId="77777777" w:rsidTr="00AD793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70" w:type="dxa"/>
          </w:tcPr>
          <w:p w14:paraId="6304F4FE" w14:textId="77777777" w:rsidR="00137D21" w:rsidRPr="0078527C" w:rsidRDefault="00137D21" w:rsidP="00AD793F"/>
        </w:tc>
        <w:tc>
          <w:tcPr>
            <w:tcW w:w="6343" w:type="dxa"/>
            <w:gridSpan w:val="5"/>
          </w:tcPr>
          <w:p w14:paraId="50379694" w14:textId="77777777" w:rsidR="00137D21" w:rsidRPr="0078527C" w:rsidRDefault="00137D21" w:rsidP="00AD793F"/>
        </w:tc>
        <w:tc>
          <w:tcPr>
            <w:tcW w:w="4187" w:type="dxa"/>
            <w:gridSpan w:val="3"/>
            <w:vAlign w:val="center"/>
          </w:tcPr>
          <w:p w14:paraId="7F989197" w14:textId="56241CEB" w:rsidR="00137D21" w:rsidRDefault="00137D21" w:rsidP="00AD793F">
            <w:pPr>
              <w:jc w:val="center"/>
            </w:pPr>
          </w:p>
        </w:tc>
      </w:tr>
      <w:tr w:rsidR="00137D21" w:rsidRPr="003D3198" w14:paraId="670C42EB" w14:textId="77777777" w:rsidTr="00AD793F">
        <w:tblPrEx>
          <w:tblLook w:val="04A0" w:firstRow="1" w:lastRow="0" w:firstColumn="1" w:lastColumn="0" w:noHBand="0" w:noVBand="1"/>
        </w:tblPrEx>
        <w:tc>
          <w:tcPr>
            <w:tcW w:w="1529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6C0CFB85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781489369"/>
                <w:placeholder>
                  <w:docPart w:val="C7BCD349561041A68100EE0749F3E460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Sunday</w:t>
                </w:r>
              </w:sdtContent>
            </w:sdt>
          </w:p>
        </w:tc>
        <w:tc>
          <w:tcPr>
            <w:tcW w:w="15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491A0325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592897343"/>
                <w:placeholder>
                  <w:docPart w:val="46303D7F8E504EDF8805896BD67090BF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Monday</w:t>
                </w:r>
              </w:sdtContent>
            </w:sdt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5F77697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5829758"/>
                <w:placeholder>
                  <w:docPart w:val="E206A93EA6AD49498ADB555FFDEF824C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Tuesday</w:t>
                </w:r>
              </w:sdtContent>
            </w:sdt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18D31A9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174807778"/>
                <w:placeholder>
                  <w:docPart w:val="E25120A0D6AC4A08BB1975E1C80570B8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Wednesday</w:t>
                </w:r>
              </w:sdtContent>
            </w:sdt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0B6D9B8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992519304"/>
                <w:placeholder>
                  <w:docPart w:val="CA7CAF72AC3D4F56BDE7B16A65ABA2C2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Thursday</w:t>
                </w:r>
              </w:sdtContent>
            </w:sdt>
          </w:p>
        </w:tc>
        <w:tc>
          <w:tcPr>
            <w:tcW w:w="151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1CB1999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337911634"/>
                <w:placeholder>
                  <w:docPart w:val="255655C3B1FD436095678F4241FD77F8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Friday</w:t>
                </w:r>
              </w:sdtContent>
            </w:sdt>
          </w:p>
        </w:tc>
        <w:tc>
          <w:tcPr>
            <w:tcW w:w="153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7A1D8F1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810663090"/>
                <w:placeholder>
                  <w:docPart w:val="DEB2F46972BD4A28A06107858A38F8C8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Saturday</w:t>
                </w:r>
              </w:sdtContent>
            </w:sdt>
          </w:p>
        </w:tc>
      </w:tr>
      <w:tr w:rsidR="007F22EC" w:rsidRPr="003D3198" w14:paraId="52C8D161" w14:textId="77777777" w:rsidTr="00AD793F">
        <w:tblPrEx>
          <w:tblLook w:val="04A0" w:firstRow="1" w:lastRow="0" w:firstColumn="1" w:lastColumn="0" w:noHBand="0" w:noVBand="1"/>
        </w:tblPrEx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C701DC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5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432585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A73082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A0C62CA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8368FB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034190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9B0E833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2EC" w:rsidRPr="003D3198" w14:paraId="3BB4C9D3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D1562CE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87C809B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B5E993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729BEA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7850D4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65B1E22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0FD56EA" w14:textId="15CA3067" w:rsidR="003D3198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ROUND 10</w:t>
            </w:r>
          </w:p>
          <w:p w14:paraId="709FC0CF" w14:textId="58C68A76" w:rsidR="007F22EC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NET SO GO WK 7</w:t>
            </w:r>
          </w:p>
        </w:tc>
      </w:tr>
      <w:tr w:rsidR="007F22EC" w:rsidRPr="003D3198" w14:paraId="4EA6E1EF" w14:textId="77777777" w:rsidTr="00AD793F">
        <w:tblPrEx>
          <w:tblLook w:val="04A0" w:firstRow="1" w:lastRow="0" w:firstColumn="1" w:lastColumn="0" w:noHBand="0" w:noVBand="1"/>
        </w:tblPrEx>
        <w:tc>
          <w:tcPr>
            <w:tcW w:w="1529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1AF6A9D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199BD0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1F5DE5B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0602BF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4837393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1F5CE3A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DF582C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F22EC" w:rsidRPr="003D3198" w14:paraId="5E8A1DF0" w14:textId="77777777" w:rsidTr="0078779E">
        <w:tblPrEx>
          <w:tblLook w:val="04A0" w:firstRow="1" w:lastRow="0" w:firstColumn="1" w:lastColumn="0" w:noHBand="0" w:noVBand="1"/>
        </w:tblPrEx>
        <w:trPr>
          <w:trHeight w:hRule="exact" w:val="1529"/>
        </w:trPr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3367F5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CC00D9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ED528F3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290D1BD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8CB02D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F39FC3A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CC2D383" w14:textId="5A484634" w:rsidR="003D3198" w:rsidRPr="0078779E" w:rsidRDefault="003D3198" w:rsidP="0078779E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ROUND 11</w:t>
            </w:r>
          </w:p>
          <w:p w14:paraId="4DF1EC1C" w14:textId="77777777" w:rsidR="0078779E" w:rsidRDefault="003D3198" w:rsidP="0078779E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NET SO GO WK 8</w:t>
            </w:r>
          </w:p>
          <w:p w14:paraId="6E8E2764" w14:textId="28408318" w:rsidR="007F22EC" w:rsidRPr="0078779E" w:rsidRDefault="0078779E" w:rsidP="0078779E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CLUB DUTY DAY</w:t>
            </w:r>
          </w:p>
        </w:tc>
      </w:tr>
      <w:tr w:rsidR="007F22EC" w:rsidRPr="003D3198" w14:paraId="57F9AD91" w14:textId="77777777" w:rsidTr="00AD793F">
        <w:tblPrEx>
          <w:tblLook w:val="04A0" w:firstRow="1" w:lastRow="0" w:firstColumn="1" w:lastColumn="0" w:noHBand="0" w:noVBand="1"/>
        </w:tblPrEx>
        <w:tc>
          <w:tcPr>
            <w:tcW w:w="1529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3AB6EB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5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2C2EC8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F8915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CECAD72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C6A50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5B6341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9F85C4C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F22EC" w:rsidRPr="003D3198" w14:paraId="7E6A34EC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0848B57" w14:textId="66538EBD" w:rsidR="007F22EC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787800"/>
                <w:sz w:val="24"/>
                <w:szCs w:val="24"/>
              </w:rPr>
              <w:t>NICOLE CUSACK CARNIVAL</w:t>
            </w:r>
          </w:p>
        </w:tc>
        <w:tc>
          <w:tcPr>
            <w:tcW w:w="152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7E23F28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D9D9DF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2C32FE2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510A85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B164CF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9D840EC" w14:textId="6CA1783B" w:rsidR="003D3198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ROUND 12</w:t>
            </w:r>
          </w:p>
          <w:p w14:paraId="6193CE9D" w14:textId="7F146831" w:rsidR="007F22EC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NET SO GO WK 9</w:t>
            </w:r>
          </w:p>
        </w:tc>
      </w:tr>
      <w:tr w:rsidR="007F22EC" w:rsidRPr="003D3198" w14:paraId="4794F08E" w14:textId="77777777" w:rsidTr="00AD793F">
        <w:tblPrEx>
          <w:tblLook w:val="04A0" w:firstRow="1" w:lastRow="0" w:firstColumn="1" w:lastColumn="0" w:noHBand="0" w:noVBand="1"/>
        </w:tblPrEx>
        <w:tc>
          <w:tcPr>
            <w:tcW w:w="1529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B7D446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16</w:t>
            </w:r>
          </w:p>
        </w:tc>
        <w:tc>
          <w:tcPr>
            <w:tcW w:w="15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FB64198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DFF28B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0C95BFB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7DA76D0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30CE01B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FFE3DC8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F22EC" w:rsidRPr="003D3198" w14:paraId="15685905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7DD5BB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213628D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CB89F7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1CAE682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FF9E550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0DF10F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1F1F791" w14:textId="1E4DB539" w:rsidR="003D3198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ROUND 13</w:t>
            </w:r>
          </w:p>
          <w:p w14:paraId="689ACAF0" w14:textId="7604F3B2" w:rsidR="007F22EC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NET SO GO WK 10</w:t>
            </w:r>
          </w:p>
        </w:tc>
      </w:tr>
      <w:tr w:rsidR="007F22EC" w:rsidRPr="003D3198" w14:paraId="260ADF54" w14:textId="77777777" w:rsidTr="00AD793F">
        <w:tblPrEx>
          <w:tblLook w:val="04A0" w:firstRow="1" w:lastRow="0" w:firstColumn="1" w:lastColumn="0" w:noHBand="0" w:noVBand="1"/>
        </w:tblPrEx>
        <w:tc>
          <w:tcPr>
            <w:tcW w:w="1529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2BC3A5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23</w:t>
            </w:r>
          </w:p>
        </w:tc>
        <w:tc>
          <w:tcPr>
            <w:tcW w:w="15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CFD7EF0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3FB898B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3D8507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C94D80E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1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531423D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3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DC6FDF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7F22EC" w:rsidRPr="003D3198" w14:paraId="606BC40A" w14:textId="77777777" w:rsidTr="0078779E">
        <w:tblPrEx>
          <w:tblLook w:val="04A0" w:firstRow="1" w:lastRow="0" w:firstColumn="1" w:lastColumn="0" w:noHBand="0" w:noVBand="1"/>
        </w:tblPrEx>
        <w:trPr>
          <w:trHeight w:hRule="exact" w:val="1787"/>
        </w:trPr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A265C2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CA923D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FD01437" w14:textId="3E5B1E16" w:rsidR="007F22EC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TNA GENERAL MEETING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CA47598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C402C8B" w14:textId="20EBA584" w:rsidR="007F22EC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KNC COMMITTEE MEETING</w:t>
            </w:r>
          </w:p>
        </w:tc>
        <w:tc>
          <w:tcPr>
            <w:tcW w:w="151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4F9D91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FAB60C6" w14:textId="7446C341" w:rsidR="003D3198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ROUND 14</w:t>
            </w:r>
          </w:p>
          <w:p w14:paraId="400A264A" w14:textId="1DBD476E" w:rsidR="007F22EC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NET SET GO WET WEATHER IF REQUIRED</w:t>
            </w:r>
          </w:p>
        </w:tc>
      </w:tr>
      <w:tr w:rsidR="007F22EC" w:rsidRPr="003D3198" w14:paraId="71CE8A6A" w14:textId="77777777" w:rsidTr="00AD793F">
        <w:tblPrEx>
          <w:tblLook w:val="04A0" w:firstRow="1" w:lastRow="0" w:firstColumn="1" w:lastColumn="0" w:noHBand="0" w:noVBand="1"/>
        </w:tblPrEx>
        <w:tc>
          <w:tcPr>
            <w:tcW w:w="1529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14CA7B3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3D3198">
              <w:rPr>
                <w:noProof/>
                <w:sz w:val="28"/>
                <w:szCs w:val="28"/>
              </w:rPr>
              <w:t>30</w:t>
            </w:r>
          </w:p>
        </w:tc>
        <w:tc>
          <w:tcPr>
            <w:tcW w:w="15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4CA3F5E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3D3198">
              <w:rPr>
                <w:noProof/>
                <w:sz w:val="28"/>
                <w:szCs w:val="28"/>
              </w:rPr>
              <w:t>31</w:t>
            </w:r>
          </w:p>
        </w:tc>
        <w:tc>
          <w:tcPr>
            <w:tcW w:w="152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DEDBB9C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4432DEF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42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045F0A1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62D4347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17ADF1F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  <w:tr w:rsidR="00137D21" w:rsidRPr="003D3198" w14:paraId="2B16EA7E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BA102C4" w14:textId="77777777" w:rsidR="00137D21" w:rsidRPr="003D3198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5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AF3CF3B" w14:textId="77777777" w:rsidR="00137D21" w:rsidRPr="003D3198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7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661BC7C" w14:textId="77777777" w:rsidR="00137D21" w:rsidRPr="003D3198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88C7C6" w14:textId="77777777" w:rsidR="00137D21" w:rsidRPr="003D3198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064D1E4" w14:textId="77777777" w:rsidR="00137D21" w:rsidRPr="003D3198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6D5054C" w14:textId="77777777" w:rsidR="00137D21" w:rsidRPr="003D3198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5391CE8" w14:textId="77777777" w:rsidR="00137D21" w:rsidRPr="003D3198" w:rsidRDefault="00137D21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</w:tbl>
    <w:p w14:paraId="292EA124" w14:textId="1FA26C50" w:rsidR="001A74D2" w:rsidRPr="003D3198" w:rsidRDefault="00F5285D" w:rsidP="001A74D2">
      <w:pPr>
        <w:pStyle w:val="Quote"/>
        <w:rPr>
          <w:sz w:val="28"/>
          <w:szCs w:val="28"/>
        </w:rPr>
      </w:pPr>
      <w:r w:rsidRPr="006054BF">
        <w:rPr>
          <w:rFonts w:asciiTheme="majorHAnsi" w:eastAsiaTheme="majorEastAsia" w:hAnsiTheme="majorHAnsi" w:cstheme="majorBidi"/>
          <w:noProof/>
          <w:color w:val="593470" w:themeColor="accent1" w:themeShade="80"/>
          <w:spacing w:val="5"/>
          <w:kern w:val="28"/>
          <w:sz w:val="40"/>
          <w:szCs w:val="40"/>
          <w:lang w:val="en-AU"/>
        </w:rPr>
        <w:drawing>
          <wp:inline distT="0" distB="0" distL="0" distR="0" wp14:anchorId="3521EE7D" wp14:editId="49E387B7">
            <wp:extent cx="2190750" cy="954386"/>
            <wp:effectExtent l="0" t="0" r="0" b="0"/>
            <wp:docPr id="122728366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379" cy="95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8B2D9" w14:textId="77777777" w:rsidR="001A74D2" w:rsidRDefault="001A74D2">
      <w:pPr>
        <w:pStyle w:val="Quote"/>
        <w:sectPr w:rsidR="001A74D2" w:rsidSect="00E85518">
          <w:pgSz w:w="12240" w:h="15840"/>
          <w:pgMar w:top="720" w:right="720" w:bottom="0" w:left="720" w:header="576" w:footer="576" w:gutter="0"/>
          <w:cols w:space="720"/>
          <w:docGrid w:linePitch="360"/>
        </w:sectPr>
      </w:pPr>
    </w:p>
    <w:tbl>
      <w:tblPr>
        <w:tblpPr w:leftFromText="180" w:rightFromText="180" w:vertAnchor="page" w:horzAnchor="margin" w:tblpY="2851"/>
        <w:tblW w:w="5000" w:type="pct"/>
        <w:tblLook w:val="0600" w:firstRow="0" w:lastRow="0" w:firstColumn="0" w:lastColumn="0" w:noHBand="1" w:noVBand="1"/>
        <w:tblCaption w:val="Layout table"/>
      </w:tblPr>
      <w:tblGrid>
        <w:gridCol w:w="271"/>
        <w:gridCol w:w="1208"/>
        <w:gridCol w:w="1478"/>
        <w:gridCol w:w="1478"/>
        <w:gridCol w:w="1633"/>
        <w:gridCol w:w="399"/>
        <w:gridCol w:w="1034"/>
        <w:gridCol w:w="1296"/>
        <w:gridCol w:w="2003"/>
      </w:tblGrid>
      <w:tr w:rsidR="00137D21" w14:paraId="67598AB0" w14:textId="77777777" w:rsidTr="00AD793F">
        <w:tc>
          <w:tcPr>
            <w:tcW w:w="10800" w:type="dxa"/>
            <w:gridSpan w:val="9"/>
            <w:shd w:val="clear" w:color="auto" w:fill="593470" w:themeFill="accent1" w:themeFillShade="80"/>
          </w:tcPr>
          <w:p w14:paraId="062227B2" w14:textId="77777777" w:rsidR="00137D21" w:rsidRDefault="00F64F7E" w:rsidP="00AD793F">
            <w:pPr>
              <w:pStyle w:val="Month"/>
            </w:pPr>
            <w:r>
              <w:lastRenderedPageBreak/>
              <w:t>September</w:t>
            </w:r>
          </w:p>
        </w:tc>
      </w:tr>
      <w:tr w:rsidR="00137D21" w14:paraId="0511E4CD" w14:textId="77777777" w:rsidTr="00AD793F">
        <w:tc>
          <w:tcPr>
            <w:tcW w:w="10800" w:type="dxa"/>
            <w:gridSpan w:val="9"/>
            <w:tcBorders>
              <w:bottom w:val="single" w:sz="12" w:space="0" w:color="FFFFFF" w:themeColor="background1"/>
            </w:tcBorders>
            <w:shd w:val="clear" w:color="auto" w:fill="593470" w:themeFill="accent1" w:themeFillShade="80"/>
          </w:tcPr>
          <w:p w14:paraId="712A7686" w14:textId="77777777" w:rsidR="00137D21" w:rsidRDefault="007F22EC" w:rsidP="00AD793F">
            <w:pPr>
              <w:pStyle w:val="Year"/>
            </w:pPr>
            <w:r>
              <w:t>2026</w:t>
            </w:r>
          </w:p>
        </w:tc>
      </w:tr>
      <w:tr w:rsidR="00137D21" w14:paraId="6C7E862F" w14:textId="77777777" w:rsidTr="00AD793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71" w:type="dxa"/>
          </w:tcPr>
          <w:p w14:paraId="3FC90DC9" w14:textId="77777777" w:rsidR="00137D21" w:rsidRPr="0078527C" w:rsidRDefault="00137D21" w:rsidP="00AD793F"/>
        </w:tc>
        <w:tc>
          <w:tcPr>
            <w:tcW w:w="6298" w:type="dxa"/>
            <w:gridSpan w:val="5"/>
          </w:tcPr>
          <w:p w14:paraId="1F22AE0A" w14:textId="77777777" w:rsidR="00137D21" w:rsidRPr="0078527C" w:rsidRDefault="00137D21" w:rsidP="00AD793F"/>
        </w:tc>
        <w:tc>
          <w:tcPr>
            <w:tcW w:w="4231" w:type="dxa"/>
            <w:gridSpan w:val="3"/>
            <w:vAlign w:val="center"/>
          </w:tcPr>
          <w:p w14:paraId="107B7D31" w14:textId="1DE86C8A" w:rsidR="00137D21" w:rsidRDefault="00137D21" w:rsidP="00AD793F">
            <w:pPr>
              <w:jc w:val="center"/>
            </w:pPr>
          </w:p>
        </w:tc>
      </w:tr>
      <w:tr w:rsidR="00F5285D" w:rsidRPr="003D3198" w14:paraId="09570736" w14:textId="77777777" w:rsidTr="00AD793F">
        <w:tblPrEx>
          <w:tblLook w:val="04A0" w:firstRow="1" w:lastRow="0" w:firstColumn="1" w:lastColumn="0" w:noHBand="0" w:noVBand="1"/>
        </w:tblPrEx>
        <w:tc>
          <w:tcPr>
            <w:tcW w:w="151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6E8C2F55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671306592"/>
                <w:placeholder>
                  <w:docPart w:val="76AC3285C0424421AC4571746A99D1B2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Sunday</w:t>
                </w:r>
              </w:sdtContent>
            </w:sdt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300BDA7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812723994"/>
                <w:placeholder>
                  <w:docPart w:val="DA993B4F39724BE38D4CF2FAC02EA1B7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Monday</w:t>
                </w:r>
              </w:sdtContent>
            </w:sdt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E786731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843501560"/>
                <w:placeholder>
                  <w:docPart w:val="4B0D6B63E57448A2889C4F77327EF479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Tuesday</w:t>
                </w:r>
              </w:sdtContent>
            </w:sdt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C1B8D22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592896417"/>
                <w:placeholder>
                  <w:docPart w:val="C6B478AFF430443CBE024634B2649AFC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Wednesday</w:t>
                </w:r>
              </w:sdtContent>
            </w:sdt>
          </w:p>
        </w:tc>
        <w:tc>
          <w:tcPr>
            <w:tcW w:w="151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8020C06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449279033"/>
                <w:placeholder>
                  <w:docPart w:val="29F59E29FB694D5D934B7D028658208C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Thursday</w:t>
                </w:r>
              </w:sdtContent>
            </w:sdt>
          </w:p>
        </w:tc>
        <w:tc>
          <w:tcPr>
            <w:tcW w:w="160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193FE46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503236000"/>
                <w:placeholder>
                  <w:docPart w:val="878F2D600BAE4EC6A5B6661EB918B4ED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Friday</w:t>
                </w:r>
              </w:sdtContent>
            </w:sdt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458E90D5" w14:textId="77777777" w:rsidR="00137D21" w:rsidRPr="003D3198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495909446"/>
                <w:placeholder>
                  <w:docPart w:val="CDDD8DECD2084625AA9A4660C7D06E36"/>
                </w:placeholder>
                <w:temporary/>
                <w:showingPlcHdr/>
                <w15:appearance w15:val="hidden"/>
              </w:sdtPr>
              <w:sdtContent>
                <w:r w:rsidR="00137D21" w:rsidRPr="003D3198">
                  <w:rPr>
                    <w:b/>
                    <w:bCs/>
                    <w:color w:val="005EAC"/>
                    <w:sz w:val="28"/>
                    <w:szCs w:val="28"/>
                  </w:rPr>
                  <w:t>Saturday</w:t>
                </w:r>
              </w:sdtContent>
            </w:sdt>
          </w:p>
        </w:tc>
      </w:tr>
      <w:tr w:rsidR="00F5285D" w:rsidRPr="003D3198" w14:paraId="1298EA58" w14:textId="77777777" w:rsidTr="00AD793F">
        <w:tblPrEx>
          <w:tblLook w:val="04A0" w:firstRow="1" w:lastRow="0" w:firstColumn="1" w:lastColumn="0" w:noHBand="0" w:noVBand="1"/>
        </w:tblPrEx>
        <w:tc>
          <w:tcPr>
            <w:tcW w:w="1513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ABC4F32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537344A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1DDCFC7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3D3198">
              <w:rPr>
                <w:sz w:val="28"/>
                <w:szCs w:val="28"/>
              </w:rPr>
              <w:t>1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578D769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3D3198">
              <w:rPr>
                <w:sz w:val="28"/>
                <w:szCs w:val="28"/>
              </w:rPr>
              <w:t>2</w:t>
            </w:r>
          </w:p>
        </w:tc>
        <w:tc>
          <w:tcPr>
            <w:tcW w:w="1515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7ECDA58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3D3198">
              <w:rPr>
                <w:sz w:val="28"/>
                <w:szCs w:val="28"/>
              </w:rPr>
              <w:t>3</w:t>
            </w:r>
          </w:p>
        </w:tc>
        <w:tc>
          <w:tcPr>
            <w:tcW w:w="160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4813DE9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3D3198">
              <w:rPr>
                <w:sz w:val="28"/>
                <w:szCs w:val="28"/>
              </w:rPr>
              <w:t>4</w:t>
            </w: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D30C240" w14:textId="77777777" w:rsidR="007F22EC" w:rsidRPr="003D3198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3D3198">
              <w:rPr>
                <w:sz w:val="28"/>
                <w:szCs w:val="28"/>
              </w:rPr>
              <w:t>5</w:t>
            </w:r>
          </w:p>
        </w:tc>
      </w:tr>
      <w:tr w:rsidR="00F5285D" w:rsidRPr="003D3198" w14:paraId="36F00BE9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1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F62E453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DDFA0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1CDA905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9DA13C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35E03C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0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3E82BF2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CEACE0F" w14:textId="68611862" w:rsidR="007F22EC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COMP SEMI FINALS</w:t>
            </w:r>
          </w:p>
        </w:tc>
      </w:tr>
      <w:tr w:rsidR="00F5285D" w:rsidRPr="003D3198" w14:paraId="717BE902" w14:textId="77777777" w:rsidTr="00AD793F">
        <w:tblPrEx>
          <w:tblLook w:val="04A0" w:firstRow="1" w:lastRow="0" w:firstColumn="1" w:lastColumn="0" w:noHBand="0" w:noVBand="1"/>
        </w:tblPrEx>
        <w:tc>
          <w:tcPr>
            <w:tcW w:w="151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205CA2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329123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9AC6580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5BECF1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41AAAD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192158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52116FE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5285D" w:rsidRPr="003D3198" w14:paraId="286C5C7E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1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9A6F0A8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46B2B7B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6FEE58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717659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7A0E722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0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2CFF3AB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C3CBC0" w14:textId="1AF1B9AF" w:rsidR="007F22EC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COMP FINALS</w:t>
            </w:r>
          </w:p>
        </w:tc>
      </w:tr>
      <w:tr w:rsidR="00F5285D" w:rsidRPr="003D3198" w14:paraId="4EA3D741" w14:textId="77777777" w:rsidTr="00AD793F">
        <w:tblPrEx>
          <w:tblLook w:val="04A0" w:firstRow="1" w:lastRow="0" w:firstColumn="1" w:lastColumn="0" w:noHBand="0" w:noVBand="1"/>
        </w:tblPrEx>
        <w:tc>
          <w:tcPr>
            <w:tcW w:w="151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0251C2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AB5B77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84D46DE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7A4BAA5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599197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D73D08A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F1408D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F5285D" w:rsidRPr="003D3198" w14:paraId="71FA0F09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1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E85A67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84FF28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E171F98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823F72A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6CDE42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0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3B629C5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6D4B99" w14:textId="5D825B14" w:rsidR="007F22EC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COMP GRAND FINALS</w:t>
            </w:r>
          </w:p>
        </w:tc>
      </w:tr>
      <w:tr w:rsidR="00F5285D" w:rsidRPr="003D3198" w14:paraId="642F4318" w14:textId="77777777" w:rsidTr="00AD793F">
        <w:tblPrEx>
          <w:tblLook w:val="04A0" w:firstRow="1" w:lastRow="0" w:firstColumn="1" w:lastColumn="0" w:noHBand="0" w:noVBand="1"/>
        </w:tblPrEx>
        <w:tc>
          <w:tcPr>
            <w:tcW w:w="151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11FC030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1CA4E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7EF76A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8A8CA9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1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E71442B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0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A5117BD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40879A3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5285D" w:rsidRPr="003D3198" w14:paraId="5CA768F6" w14:textId="77777777" w:rsidTr="00FC2EC5">
        <w:tblPrEx>
          <w:tblLook w:val="04A0" w:firstRow="1" w:lastRow="0" w:firstColumn="1" w:lastColumn="0" w:noHBand="0" w:noVBand="1"/>
        </w:tblPrEx>
        <w:trPr>
          <w:trHeight w:hRule="exact" w:val="2266"/>
        </w:trPr>
        <w:tc>
          <w:tcPr>
            <w:tcW w:w="151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42DEA9B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08DEB96" w14:textId="57EA3D03" w:rsidR="007F22EC" w:rsidRPr="0078779E" w:rsidRDefault="0078779E" w:rsidP="0078779E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536061" w:themeColor="accent6" w:themeShade="BF"/>
                <w:sz w:val="24"/>
                <w:szCs w:val="24"/>
              </w:rPr>
              <w:t>MONDAY NIGHT COMP ROUND 1</w:t>
            </w: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F93CAF0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3DD0CF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24726EA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0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EACA7EA" w14:textId="0372FBA4" w:rsidR="007F22EC" w:rsidRPr="0078779E" w:rsidRDefault="007F22EC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0B28BBC" w14:textId="6231D7A9" w:rsidR="007F22EC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COMP WET WEATHER GRAND FINALS IF</w:t>
            </w:r>
            <w:r w:rsidR="00FC2EC5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 xml:space="preserve"> REQUIRED</w:t>
            </w: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 xml:space="preserve"> </w:t>
            </w:r>
            <w:r w:rsidR="00FC2EC5" w:rsidRPr="0078779E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 xml:space="preserve"> PRESENTATION DAY  26</w:t>
            </w:r>
            <w:r w:rsidR="00FC2EC5" w:rsidRPr="0078779E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  <w:vertAlign w:val="superscript"/>
              </w:rPr>
              <w:t xml:space="preserve">TH </w:t>
            </w:r>
            <w:r w:rsidR="00FC2EC5" w:rsidRPr="0078779E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 xml:space="preserve"> </w:t>
            </w:r>
            <w:r w:rsidR="00FC2EC5" w:rsidRPr="0078779E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&amp; AGM</w:t>
            </w:r>
          </w:p>
        </w:tc>
      </w:tr>
      <w:tr w:rsidR="00F5285D" w:rsidRPr="003D3198" w14:paraId="58DB5B15" w14:textId="77777777" w:rsidTr="00AD793F">
        <w:tblPrEx>
          <w:tblLook w:val="04A0" w:firstRow="1" w:lastRow="0" w:firstColumn="1" w:lastColumn="0" w:noHBand="0" w:noVBand="1"/>
        </w:tblPrEx>
        <w:tc>
          <w:tcPr>
            <w:tcW w:w="151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D72920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27</w:t>
            </w: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F5870EE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EF12D43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5620BCD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1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D6B949C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330F60C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85BE7E0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5285D" w:rsidRPr="003D3198" w14:paraId="49DD320F" w14:textId="77777777" w:rsidTr="0078779E">
        <w:tblPrEx>
          <w:tblLook w:val="04A0" w:firstRow="1" w:lastRow="0" w:firstColumn="1" w:lastColumn="0" w:noHBand="0" w:noVBand="1"/>
        </w:tblPrEx>
        <w:trPr>
          <w:trHeight w:hRule="exact" w:val="2066"/>
        </w:trPr>
        <w:tc>
          <w:tcPr>
            <w:tcW w:w="151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242253E" w14:textId="55E09F15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8B851AA" w14:textId="77777777" w:rsid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  <w:p w14:paraId="6E9BBBF3" w14:textId="3221DD25" w:rsidR="003D3198" w:rsidRPr="0078779E" w:rsidRDefault="0078779E" w:rsidP="0078779E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536061" w:themeColor="accent6" w:themeShade="BF"/>
                <w:sz w:val="24"/>
                <w:szCs w:val="24"/>
              </w:rPr>
              <w:t>MONDAY NIGH</w:t>
            </w:r>
            <w:r>
              <w:rPr>
                <w:rFonts w:ascii="Times New Roman" w:hAnsi="Times New Roman" w:cs="Times New Roman"/>
                <w:noProof/>
                <w:color w:val="536061" w:themeColor="accent6" w:themeShade="BF"/>
                <w:sz w:val="24"/>
                <w:szCs w:val="24"/>
              </w:rPr>
              <w:t>T</w:t>
            </w:r>
            <w:r w:rsidRPr="0078779E">
              <w:rPr>
                <w:rFonts w:ascii="Times New Roman" w:hAnsi="Times New Roman" w:cs="Times New Roman"/>
                <w:noProof/>
                <w:color w:val="536061" w:themeColor="accent6" w:themeShade="BF"/>
                <w:sz w:val="24"/>
                <w:szCs w:val="24"/>
              </w:rPr>
              <w:t xml:space="preserve"> COMP ROUND 2</w:t>
            </w: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7864000" w14:textId="340F6CA7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4524167" w14:textId="4EC8122B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1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2A3DA7F" w14:textId="77777777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0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301F7F3" w14:textId="77777777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D921FDC" w14:textId="77777777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5285D" w:rsidRPr="003D3198" w14:paraId="76475602" w14:textId="77777777" w:rsidTr="00AD793F">
        <w:tblPrEx>
          <w:tblLook w:val="04A0" w:firstRow="1" w:lastRow="0" w:firstColumn="1" w:lastColumn="0" w:noHBand="0" w:noVBand="1"/>
        </w:tblPrEx>
        <w:tc>
          <w:tcPr>
            <w:tcW w:w="1513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5D63BF2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6C68C3A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9FE7AB1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2B5A82D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E0191F3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D48FBAF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3EC2B55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5285D" w:rsidRPr="003D3198" w14:paraId="5A9A7029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13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9BB8DC7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B3AD94C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BAEEF75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12533D8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B42C53A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0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B952127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325C245" w14:textId="77777777" w:rsidR="00137D21" w:rsidRPr="0078779E" w:rsidRDefault="00137D21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71CDBD58" w14:textId="119510DE" w:rsidR="001A74D2" w:rsidRPr="003D3198" w:rsidRDefault="00F5285D" w:rsidP="001A74D2">
      <w:pPr>
        <w:pStyle w:val="Quote"/>
        <w:rPr>
          <w:sz w:val="28"/>
          <w:szCs w:val="28"/>
        </w:rPr>
      </w:pPr>
      <w:r w:rsidRPr="006054BF">
        <w:rPr>
          <w:rFonts w:asciiTheme="majorHAnsi" w:eastAsiaTheme="majorEastAsia" w:hAnsiTheme="majorHAnsi" w:cstheme="majorBidi"/>
          <w:noProof/>
          <w:color w:val="593470" w:themeColor="accent1" w:themeShade="80"/>
          <w:spacing w:val="5"/>
          <w:kern w:val="28"/>
          <w:sz w:val="40"/>
          <w:szCs w:val="40"/>
          <w:lang w:val="en-AU"/>
        </w:rPr>
        <w:drawing>
          <wp:inline distT="0" distB="0" distL="0" distR="0" wp14:anchorId="1EB4D6D0" wp14:editId="28255E04">
            <wp:extent cx="2207996" cy="961900"/>
            <wp:effectExtent l="0" t="0" r="1905" b="0"/>
            <wp:docPr id="15292849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359" cy="965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5D1C0" w14:textId="594B9B96" w:rsidR="001A74D2" w:rsidRDefault="001A74D2">
      <w:pPr>
        <w:pStyle w:val="Quote"/>
        <w:sectPr w:rsidR="001A74D2" w:rsidSect="00E85518">
          <w:pgSz w:w="12240" w:h="15840"/>
          <w:pgMar w:top="720" w:right="720" w:bottom="0" w:left="720" w:header="576" w:footer="576" w:gutter="0"/>
          <w:cols w:space="720"/>
          <w:docGrid w:linePitch="360"/>
        </w:sectPr>
      </w:pPr>
    </w:p>
    <w:tbl>
      <w:tblPr>
        <w:tblpPr w:leftFromText="180" w:rightFromText="180" w:vertAnchor="page" w:horzAnchor="margin" w:tblpY="2836"/>
        <w:tblW w:w="5000" w:type="pct"/>
        <w:tblLook w:val="0600" w:firstRow="0" w:lastRow="0" w:firstColumn="0" w:lastColumn="0" w:noHBand="1" w:noVBand="1"/>
        <w:tblCaption w:val="Layout table"/>
      </w:tblPr>
      <w:tblGrid>
        <w:gridCol w:w="270"/>
        <w:gridCol w:w="1256"/>
        <w:gridCol w:w="1528"/>
        <w:gridCol w:w="1528"/>
        <w:gridCol w:w="1633"/>
        <w:gridCol w:w="399"/>
        <w:gridCol w:w="1130"/>
        <w:gridCol w:w="1528"/>
        <w:gridCol w:w="1528"/>
      </w:tblGrid>
      <w:tr w:rsidR="00F64F7E" w14:paraId="563A9952" w14:textId="77777777" w:rsidTr="00AD793F">
        <w:tc>
          <w:tcPr>
            <w:tcW w:w="10800" w:type="dxa"/>
            <w:gridSpan w:val="9"/>
            <w:shd w:val="clear" w:color="auto" w:fill="593470" w:themeFill="accent1" w:themeFillShade="80"/>
          </w:tcPr>
          <w:p w14:paraId="17ACAB76" w14:textId="77777777" w:rsidR="00F64F7E" w:rsidRDefault="00F64F7E" w:rsidP="00AD793F">
            <w:pPr>
              <w:pStyle w:val="Month"/>
            </w:pPr>
            <w:r>
              <w:lastRenderedPageBreak/>
              <w:t>October</w:t>
            </w:r>
          </w:p>
        </w:tc>
      </w:tr>
      <w:tr w:rsidR="00F64F7E" w14:paraId="4BEE6FFB" w14:textId="77777777" w:rsidTr="00AD793F">
        <w:tc>
          <w:tcPr>
            <w:tcW w:w="10800" w:type="dxa"/>
            <w:gridSpan w:val="9"/>
            <w:tcBorders>
              <w:bottom w:val="single" w:sz="12" w:space="0" w:color="FFFFFF" w:themeColor="background1"/>
            </w:tcBorders>
            <w:shd w:val="clear" w:color="auto" w:fill="593470" w:themeFill="accent1" w:themeFillShade="80"/>
          </w:tcPr>
          <w:p w14:paraId="2118B542" w14:textId="77777777" w:rsidR="00F64F7E" w:rsidRDefault="007F22EC" w:rsidP="00AD793F">
            <w:pPr>
              <w:pStyle w:val="Year"/>
            </w:pPr>
            <w:r>
              <w:t>2026</w:t>
            </w:r>
          </w:p>
        </w:tc>
      </w:tr>
      <w:tr w:rsidR="00F64F7E" w14:paraId="763C6FDA" w14:textId="77777777" w:rsidTr="00AD793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70" w:type="dxa"/>
          </w:tcPr>
          <w:p w14:paraId="6A25F588" w14:textId="77777777" w:rsidR="00F64F7E" w:rsidRPr="0078527C" w:rsidRDefault="00F64F7E" w:rsidP="00AD793F"/>
        </w:tc>
        <w:tc>
          <w:tcPr>
            <w:tcW w:w="6344" w:type="dxa"/>
            <w:gridSpan w:val="5"/>
          </w:tcPr>
          <w:p w14:paraId="4D495B6A" w14:textId="77777777" w:rsidR="00F64F7E" w:rsidRPr="0078527C" w:rsidRDefault="00F64F7E" w:rsidP="00AD793F"/>
        </w:tc>
        <w:tc>
          <w:tcPr>
            <w:tcW w:w="4186" w:type="dxa"/>
            <w:gridSpan w:val="3"/>
            <w:vAlign w:val="center"/>
          </w:tcPr>
          <w:p w14:paraId="1244D8C3" w14:textId="78989CDB" w:rsidR="00F64F7E" w:rsidRDefault="00F64F7E" w:rsidP="00AD793F">
            <w:pPr>
              <w:jc w:val="center"/>
            </w:pPr>
          </w:p>
        </w:tc>
      </w:tr>
      <w:tr w:rsidR="00F64F7E" w:rsidRPr="00C8662D" w14:paraId="66ED707F" w14:textId="77777777" w:rsidTr="00AD793F">
        <w:tblPrEx>
          <w:tblLook w:val="04A0" w:firstRow="1" w:lastRow="0" w:firstColumn="1" w:lastColumn="0" w:noHBand="0" w:noVBand="1"/>
        </w:tblPrEx>
        <w:tc>
          <w:tcPr>
            <w:tcW w:w="1526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DCB3BF0" w14:textId="77777777" w:rsidR="00F64F7E" w:rsidRPr="00C8662D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403173083"/>
                <w:placeholder>
                  <w:docPart w:val="06277294145648798969F159BF223B27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Sunday</w:t>
                </w:r>
              </w:sdtContent>
            </w:sdt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8C76D48" w14:textId="77777777" w:rsidR="00F64F7E" w:rsidRPr="00C8662D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505401177"/>
                <w:placeholder>
                  <w:docPart w:val="E7FB60F9BFB2479AAD0969FCA6CE0793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Monday</w:t>
                </w:r>
              </w:sdtContent>
            </w:sdt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5B8502E" w14:textId="77777777" w:rsidR="00F64F7E" w:rsidRPr="00C8662D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483856160"/>
                <w:placeholder>
                  <w:docPart w:val="0E4E869AA68E43839D1FCE398AB06930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Tuesday</w:t>
                </w:r>
              </w:sdtContent>
            </w:sdt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5AE8B346" w14:textId="77777777" w:rsidR="00F64F7E" w:rsidRPr="00C8662D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747229367"/>
                <w:placeholder>
                  <w:docPart w:val="0A84FAAB638245A28264C30B3BB46209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Wednesday</w:t>
                </w:r>
              </w:sdtContent>
            </w:sdt>
          </w:p>
        </w:tc>
        <w:tc>
          <w:tcPr>
            <w:tcW w:w="1529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C3277F8" w14:textId="77777777" w:rsidR="00F64F7E" w:rsidRPr="00C8662D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494838180"/>
                <w:placeholder>
                  <w:docPart w:val="E4821B4FD76E433FA9FD2272FD2B7A6E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Thursday</w:t>
                </w:r>
              </w:sdtContent>
            </w:sdt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7314262" w14:textId="77777777" w:rsidR="00F64F7E" w:rsidRPr="00C8662D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042437958"/>
                <w:placeholder>
                  <w:docPart w:val="109E008DA87A4FBA8632B3E055FC2438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Friday</w:t>
                </w:r>
              </w:sdtContent>
            </w:sdt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7CC628D" w14:textId="77777777" w:rsidR="00F64F7E" w:rsidRPr="00C8662D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137604804"/>
                <w:placeholder>
                  <w:docPart w:val="F1A6073DB28340D5B21C00086AD64147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Saturday</w:t>
                </w:r>
              </w:sdtContent>
            </w:sdt>
          </w:p>
        </w:tc>
      </w:tr>
      <w:tr w:rsidR="007F22EC" w:rsidRPr="00C8662D" w14:paraId="70B7D604" w14:textId="77777777" w:rsidTr="00AD793F">
        <w:tblPrEx>
          <w:tblLook w:val="04A0" w:firstRow="1" w:lastRow="0" w:firstColumn="1" w:lastColumn="0" w:noHBand="0" w:noVBand="1"/>
        </w:tblPrEx>
        <w:tc>
          <w:tcPr>
            <w:tcW w:w="1526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E01979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E218BCB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7FCC1F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6A9E4B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EB72A78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3E54B6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E8BB552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3198" w:rsidRPr="00C8662D" w14:paraId="655693A0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6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79A3F61" w14:textId="77777777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37E43AE" w14:textId="77777777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DF74314" w14:textId="77777777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1D51A14" w14:textId="77777777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7563380" w14:textId="3BC5369F" w:rsidR="003D3198" w:rsidRPr="0078779E" w:rsidRDefault="003D3198" w:rsidP="00AD793F">
            <w:pPr>
              <w:pStyle w:val="Dates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102A538" w14:textId="17CD3640" w:rsidR="003D3198" w:rsidRPr="0078779E" w:rsidRDefault="003D3198" w:rsidP="00AD793F">
            <w:pPr>
              <w:pStyle w:val="Dates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D893F85" w14:textId="36A6E97A" w:rsidR="003D3198" w:rsidRPr="0078779E" w:rsidRDefault="003D3198" w:rsidP="00AD793F">
            <w:pPr>
              <w:pStyle w:val="Dates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</w:tr>
      <w:tr w:rsidR="007F22EC" w:rsidRPr="00C8662D" w14:paraId="44389C44" w14:textId="77777777" w:rsidTr="00AD793F">
        <w:tblPrEx>
          <w:tblLook w:val="04A0" w:firstRow="1" w:lastRow="0" w:firstColumn="1" w:lastColumn="0" w:noHBand="0" w:noVBand="1"/>
        </w:tblPrEx>
        <w:tc>
          <w:tcPr>
            <w:tcW w:w="1526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56A57D0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BB7959D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CF373B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2AAF87D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9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40BB87E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0B16E8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1E9DFB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D3198" w:rsidRPr="00C8662D" w14:paraId="1885C332" w14:textId="77777777" w:rsidTr="0078779E">
        <w:tblPrEx>
          <w:tblLook w:val="04A0" w:firstRow="1" w:lastRow="0" w:firstColumn="1" w:lastColumn="0" w:noHBand="0" w:noVBand="1"/>
        </w:tblPrEx>
        <w:trPr>
          <w:trHeight w:hRule="exact" w:val="1383"/>
        </w:trPr>
        <w:tc>
          <w:tcPr>
            <w:tcW w:w="1526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CFB14C" w14:textId="5967371C" w:rsidR="003D3198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4F80C05" w14:textId="77777777" w:rsidR="003D3198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  <w:p w14:paraId="4F26FF00" w14:textId="61B6EFC5" w:rsidR="0078779E" w:rsidRPr="0078779E" w:rsidRDefault="0078779E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  <w:t>PUBLIC HOLIDAY</w:t>
            </w:r>
          </w:p>
          <w:p w14:paraId="1CD18D39" w14:textId="3BFE8230" w:rsidR="00C8662D" w:rsidRPr="0078779E" w:rsidRDefault="00C8662D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  <w:t>PUBLIC HOLIDAY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238AAA" w14:textId="683B5DC9" w:rsidR="003D3198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48B7620" w14:textId="4889C408" w:rsidR="003D3198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53F5F5A" w14:textId="683242D7" w:rsidR="003D3198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B39BC3D" w14:textId="6B3B2D6F" w:rsidR="003D3198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0F74102" w14:textId="584AFAC7" w:rsidR="003D3198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</w:tr>
      <w:tr w:rsidR="007F22EC" w:rsidRPr="00C8662D" w14:paraId="506674FF" w14:textId="77777777" w:rsidTr="00AD793F">
        <w:tblPrEx>
          <w:tblLook w:val="04A0" w:firstRow="1" w:lastRow="0" w:firstColumn="1" w:lastColumn="0" w:noHBand="0" w:noVBand="1"/>
        </w:tblPrEx>
        <w:tc>
          <w:tcPr>
            <w:tcW w:w="1526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E9E03FE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F0C154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D98C46B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8B41A4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9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0620F95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CFC9A86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1C0E6E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D3198" w:rsidRPr="00C8662D" w14:paraId="6999A5F5" w14:textId="77777777" w:rsidTr="0078779E">
        <w:tblPrEx>
          <w:tblLook w:val="04A0" w:firstRow="1" w:lastRow="0" w:firstColumn="1" w:lastColumn="0" w:noHBand="0" w:noVBand="1"/>
        </w:tblPrEx>
        <w:trPr>
          <w:trHeight w:hRule="exact" w:val="1974"/>
        </w:trPr>
        <w:tc>
          <w:tcPr>
            <w:tcW w:w="1526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5A32F03" w14:textId="7C0812EF" w:rsidR="003D3198" w:rsidRPr="0078779E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B785258" w14:textId="77777777" w:rsidR="003D3198" w:rsidRDefault="003D3198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  <w:p w14:paraId="604F276E" w14:textId="3E36AB92" w:rsidR="0078779E" w:rsidRPr="0078779E" w:rsidRDefault="0078779E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536061" w:themeColor="accent6" w:themeShade="BF"/>
                <w:sz w:val="24"/>
                <w:szCs w:val="24"/>
              </w:rPr>
              <w:t>MONDAY NIGH</w:t>
            </w:r>
            <w:r>
              <w:rPr>
                <w:rFonts w:ascii="Times New Roman" w:hAnsi="Times New Roman" w:cs="Times New Roman"/>
                <w:noProof/>
                <w:color w:val="536061" w:themeColor="accent6" w:themeShade="BF"/>
                <w:sz w:val="24"/>
                <w:szCs w:val="24"/>
              </w:rPr>
              <w:t>T</w:t>
            </w:r>
            <w:r w:rsidRPr="0078779E">
              <w:rPr>
                <w:rFonts w:ascii="Times New Roman" w:hAnsi="Times New Roman" w:cs="Times New Roman"/>
                <w:noProof/>
                <w:color w:val="536061" w:themeColor="accent6" w:themeShade="BF"/>
                <w:sz w:val="24"/>
                <w:szCs w:val="24"/>
              </w:rPr>
              <w:t xml:space="preserve"> COMP ROUND 3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7A8A0A5" w14:textId="77777777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B27B32D" w14:textId="77777777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D11D25D" w14:textId="77777777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FC00DED" w14:textId="77777777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5E33CA0" w14:textId="77777777" w:rsidR="003D3198" w:rsidRPr="0078779E" w:rsidRDefault="003D3198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F22EC" w:rsidRPr="00C8662D" w14:paraId="1987AD99" w14:textId="77777777" w:rsidTr="00AD793F">
        <w:tblPrEx>
          <w:tblLook w:val="04A0" w:firstRow="1" w:lastRow="0" w:firstColumn="1" w:lastColumn="0" w:noHBand="0" w:noVBand="1"/>
        </w:tblPrEx>
        <w:tc>
          <w:tcPr>
            <w:tcW w:w="1526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6808E0E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CD6980F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9463A5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BF95DE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29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2E5593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39B63B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B4D8F8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F22EC" w:rsidRPr="00C8662D" w14:paraId="47AA1905" w14:textId="77777777" w:rsidTr="0078779E">
        <w:tblPrEx>
          <w:tblLook w:val="04A0" w:firstRow="1" w:lastRow="0" w:firstColumn="1" w:lastColumn="0" w:noHBand="0" w:noVBand="1"/>
        </w:tblPrEx>
        <w:trPr>
          <w:trHeight w:hRule="exact" w:val="1203"/>
        </w:trPr>
        <w:tc>
          <w:tcPr>
            <w:tcW w:w="1526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51B76C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9A7E8D1" w14:textId="0D1DD5ED" w:rsidR="007F22EC" w:rsidRPr="0078779E" w:rsidRDefault="0078779E" w:rsidP="0078779E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MONDAY NIGHT COMP ROUND 4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99B4277" w14:textId="7D0077AF" w:rsidR="007F22EC" w:rsidRPr="0078779E" w:rsidRDefault="00C8662D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TNA ANNUAL GENERAL MEETING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4518CF9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799F9B5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90D7903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4E81CEA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F22EC" w:rsidRPr="00C8662D" w14:paraId="7677B45D" w14:textId="77777777" w:rsidTr="00AD793F">
        <w:tblPrEx>
          <w:tblLook w:val="04A0" w:firstRow="1" w:lastRow="0" w:firstColumn="1" w:lastColumn="0" w:noHBand="0" w:noVBand="1"/>
        </w:tblPrEx>
        <w:tc>
          <w:tcPr>
            <w:tcW w:w="1526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38EB0C0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25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41FB11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ED94BB7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13AAAA2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29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2B0EC21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85FA1C2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7CD3504" w14:textId="77777777" w:rsidR="007F22EC" w:rsidRPr="0078779E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F64F7E" w:rsidRPr="00C8662D" w14:paraId="45F715B2" w14:textId="77777777" w:rsidTr="0078779E">
        <w:tblPrEx>
          <w:tblLook w:val="04A0" w:firstRow="1" w:lastRow="0" w:firstColumn="1" w:lastColumn="0" w:noHBand="0" w:noVBand="1"/>
        </w:tblPrEx>
        <w:trPr>
          <w:trHeight w:hRule="exact" w:val="1348"/>
        </w:trPr>
        <w:tc>
          <w:tcPr>
            <w:tcW w:w="1526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94F52C9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327E4BA" w14:textId="0B77FC57" w:rsidR="00F64F7E" w:rsidRPr="0078779E" w:rsidRDefault="0078779E" w:rsidP="0078779E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MONDAY NIGHT COMP ROUND 5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C7E8923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D5FEE30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441858C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0AD2B17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E5B0C63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4F7E" w:rsidRPr="00C8662D" w14:paraId="7CE37E4A" w14:textId="77777777" w:rsidTr="00AD793F">
        <w:tblPrEx>
          <w:tblLook w:val="04A0" w:firstRow="1" w:lastRow="0" w:firstColumn="1" w:lastColumn="0" w:noHBand="0" w:noVBand="1"/>
        </w:tblPrEx>
        <w:tc>
          <w:tcPr>
            <w:tcW w:w="1526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3081E70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984812F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B5CC163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073E096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87BAA5E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B43A3BF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CEDE127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4F7E" w:rsidRPr="00C8662D" w14:paraId="649AD084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6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E70D717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9F87117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B1729C4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2AA16B3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235AA58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FD4B93A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D2B5F2" w14:textId="77777777" w:rsidR="00F64F7E" w:rsidRPr="0078779E" w:rsidRDefault="00F64F7E" w:rsidP="00AD793F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223E3C5C" w14:textId="5D8B9055" w:rsidR="001A74D2" w:rsidRDefault="00F5285D" w:rsidP="001A74D2">
      <w:pPr>
        <w:pStyle w:val="Quote"/>
      </w:pPr>
      <w:r w:rsidRPr="006054BF">
        <w:rPr>
          <w:rFonts w:asciiTheme="majorHAnsi" w:eastAsiaTheme="majorEastAsia" w:hAnsiTheme="majorHAnsi" w:cstheme="majorBidi"/>
          <w:noProof/>
          <w:color w:val="593470" w:themeColor="accent1" w:themeShade="80"/>
          <w:spacing w:val="5"/>
          <w:kern w:val="28"/>
          <w:sz w:val="40"/>
          <w:szCs w:val="40"/>
          <w:lang w:val="en-AU"/>
        </w:rPr>
        <w:drawing>
          <wp:inline distT="0" distB="0" distL="0" distR="0" wp14:anchorId="4E2CE452" wp14:editId="3177BB0E">
            <wp:extent cx="2352675" cy="1024928"/>
            <wp:effectExtent l="0" t="0" r="0" b="3810"/>
            <wp:docPr id="183068730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113" cy="103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E582F" w14:textId="77777777" w:rsidR="001A74D2" w:rsidRDefault="001A74D2">
      <w:pPr>
        <w:pStyle w:val="Quote"/>
        <w:sectPr w:rsidR="001A74D2" w:rsidSect="00E85518">
          <w:pgSz w:w="12240" w:h="15840"/>
          <w:pgMar w:top="720" w:right="720" w:bottom="0" w:left="720" w:header="576" w:footer="576" w:gutter="0"/>
          <w:cols w:space="720"/>
          <w:docGrid w:linePitch="360"/>
        </w:sectPr>
      </w:pPr>
    </w:p>
    <w:tbl>
      <w:tblPr>
        <w:tblpPr w:leftFromText="180" w:rightFromText="180" w:vertAnchor="page" w:horzAnchor="margin" w:tblpY="2716"/>
        <w:tblW w:w="5000" w:type="pct"/>
        <w:tblLook w:val="0600" w:firstRow="0" w:lastRow="0" w:firstColumn="0" w:lastColumn="0" w:noHBand="1" w:noVBand="1"/>
        <w:tblCaption w:val="Layout table"/>
      </w:tblPr>
      <w:tblGrid>
        <w:gridCol w:w="270"/>
        <w:gridCol w:w="1232"/>
        <w:gridCol w:w="1520"/>
        <w:gridCol w:w="1523"/>
        <w:gridCol w:w="1633"/>
        <w:gridCol w:w="455"/>
        <w:gridCol w:w="1188"/>
        <w:gridCol w:w="1492"/>
        <w:gridCol w:w="1487"/>
      </w:tblGrid>
      <w:tr w:rsidR="00F64F7E" w14:paraId="77A3F927" w14:textId="77777777" w:rsidTr="00AD793F">
        <w:tc>
          <w:tcPr>
            <w:tcW w:w="10800" w:type="dxa"/>
            <w:gridSpan w:val="9"/>
            <w:shd w:val="clear" w:color="auto" w:fill="593470" w:themeFill="accent1" w:themeFillShade="80"/>
          </w:tcPr>
          <w:p w14:paraId="7DA9D6D7" w14:textId="77777777" w:rsidR="00F64F7E" w:rsidRDefault="00F64F7E" w:rsidP="00AD793F">
            <w:pPr>
              <w:pStyle w:val="Month"/>
            </w:pPr>
            <w:r>
              <w:lastRenderedPageBreak/>
              <w:t>November</w:t>
            </w:r>
          </w:p>
        </w:tc>
      </w:tr>
      <w:tr w:rsidR="00F64F7E" w14:paraId="00D0DBB2" w14:textId="77777777" w:rsidTr="00AD793F">
        <w:tc>
          <w:tcPr>
            <w:tcW w:w="10800" w:type="dxa"/>
            <w:gridSpan w:val="9"/>
            <w:tcBorders>
              <w:bottom w:val="single" w:sz="12" w:space="0" w:color="FFFFFF" w:themeColor="background1"/>
            </w:tcBorders>
            <w:shd w:val="clear" w:color="auto" w:fill="593470" w:themeFill="accent1" w:themeFillShade="80"/>
          </w:tcPr>
          <w:p w14:paraId="689A4188" w14:textId="77777777" w:rsidR="00F64F7E" w:rsidRDefault="007F22EC" w:rsidP="00AD793F">
            <w:pPr>
              <w:pStyle w:val="Year"/>
            </w:pPr>
            <w:r>
              <w:t>2026</w:t>
            </w:r>
          </w:p>
        </w:tc>
      </w:tr>
      <w:tr w:rsidR="00F64F7E" w14:paraId="12FCCC87" w14:textId="77777777" w:rsidTr="00AD793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70" w:type="dxa"/>
          </w:tcPr>
          <w:p w14:paraId="4AD6219F" w14:textId="77777777" w:rsidR="00F64F7E" w:rsidRPr="0078527C" w:rsidRDefault="00F64F7E" w:rsidP="00AD793F"/>
        </w:tc>
        <w:tc>
          <w:tcPr>
            <w:tcW w:w="6352" w:type="dxa"/>
            <w:gridSpan w:val="5"/>
          </w:tcPr>
          <w:p w14:paraId="13D4B252" w14:textId="77777777" w:rsidR="00F64F7E" w:rsidRPr="0078527C" w:rsidRDefault="00F64F7E" w:rsidP="00AD793F"/>
        </w:tc>
        <w:tc>
          <w:tcPr>
            <w:tcW w:w="4178" w:type="dxa"/>
            <w:gridSpan w:val="3"/>
            <w:vAlign w:val="center"/>
          </w:tcPr>
          <w:p w14:paraId="61C9BA4B" w14:textId="3610F278" w:rsidR="00F64F7E" w:rsidRDefault="00F64F7E" w:rsidP="00AD793F">
            <w:pPr>
              <w:jc w:val="center"/>
            </w:pPr>
          </w:p>
        </w:tc>
      </w:tr>
      <w:tr w:rsidR="00F64F7E" w14:paraId="6079C4E9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9A67474" w14:textId="77777777" w:rsidR="00F64F7E" w:rsidRPr="00C8662D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2095614073"/>
                <w:placeholder>
                  <w:docPart w:val="B981D265DAC94553B34CB94242AAE467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Sunday</w:t>
                </w:r>
              </w:sdtContent>
            </w:sdt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1CE56D7" w14:textId="77777777" w:rsidR="00F64F7E" w:rsidRPr="00C8662D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977446766"/>
                <w:placeholder>
                  <w:docPart w:val="1F58825107FB41EE86481EC2BC65AF4C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Monday</w:t>
                </w:r>
              </w:sdtContent>
            </w:sdt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3E641A3" w14:textId="77777777" w:rsidR="00F64F7E" w:rsidRPr="00C8662D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529913134"/>
                <w:placeholder>
                  <w:docPart w:val="E9E094F07AB24D6CAA5E19B44A932A33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Tuesday</w:t>
                </w:r>
              </w:sdtContent>
            </w:sdt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3370C14A" w14:textId="77777777" w:rsidR="00F64F7E" w:rsidRPr="00C8662D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314336062"/>
                <w:placeholder>
                  <w:docPart w:val="FC856B1C933F49E3ADA7E624BE43F9EE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Wednesday</w:t>
                </w:r>
              </w:sdtContent>
            </w:sdt>
          </w:p>
        </w:tc>
        <w:tc>
          <w:tcPr>
            <w:tcW w:w="153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7B3FAC5" w14:textId="77777777" w:rsidR="00F64F7E" w:rsidRPr="00C8662D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000261901"/>
                <w:placeholder>
                  <w:docPart w:val="B7DDA9BBB24B4FABBCD80D16A3DEEEE5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Thursday</w:t>
                </w:r>
              </w:sdtContent>
            </w:sdt>
          </w:p>
        </w:tc>
        <w:tc>
          <w:tcPr>
            <w:tcW w:w="152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EA8049A" w14:textId="77777777" w:rsidR="00F64F7E" w:rsidRPr="00C8662D" w:rsidRDefault="00000000" w:rsidP="00AD793F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1509641470"/>
                <w:placeholder>
                  <w:docPart w:val="773D186405914ABC85BC2785F95DF912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Friday</w:t>
                </w:r>
              </w:sdtContent>
            </w:sdt>
          </w:p>
        </w:tc>
        <w:tc>
          <w:tcPr>
            <w:tcW w:w="152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2EC541CB" w14:textId="77777777" w:rsidR="00F64F7E" w:rsidRPr="00D96769" w:rsidRDefault="00000000" w:rsidP="00AD793F">
            <w:pPr>
              <w:pStyle w:val="Days"/>
              <w:rPr>
                <w:b/>
                <w:bCs/>
                <w:color w:val="005EAC"/>
              </w:rPr>
            </w:pPr>
            <w:sdt>
              <w:sdtPr>
                <w:rPr>
                  <w:b/>
                  <w:bCs/>
                  <w:color w:val="005EAC"/>
                </w:rPr>
                <w:id w:val="-213043095"/>
                <w:placeholder>
                  <w:docPart w:val="A7A4768EC38E4265B432184EF88CBDFC"/>
                </w:placeholder>
                <w:temporary/>
                <w:showingPlcHdr/>
                <w15:appearance w15:val="hidden"/>
              </w:sdtPr>
              <w:sdtContent>
                <w:r w:rsidR="00F64F7E" w:rsidRPr="00D96769">
                  <w:rPr>
                    <w:b/>
                    <w:bCs/>
                    <w:color w:val="005EAC"/>
                  </w:rPr>
                  <w:t>Saturday</w:t>
                </w:r>
              </w:sdtContent>
            </w:sdt>
          </w:p>
        </w:tc>
      </w:tr>
      <w:tr w:rsidR="007F22EC" w14:paraId="32535CD2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A841961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noProof/>
                <w:sz w:val="28"/>
                <w:szCs w:val="28"/>
              </w:rPr>
              <w:t>1</w:t>
            </w: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8CE65F1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2</w:t>
            </w: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129C83D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3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F37F09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4</w:t>
            </w:r>
          </w:p>
        </w:tc>
        <w:tc>
          <w:tcPr>
            <w:tcW w:w="1535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5D62EC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5</w:t>
            </w:r>
          </w:p>
        </w:tc>
        <w:tc>
          <w:tcPr>
            <w:tcW w:w="1522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BA8CBBA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6</w:t>
            </w:r>
          </w:p>
        </w:tc>
        <w:tc>
          <w:tcPr>
            <w:tcW w:w="1520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59C902A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7</w:t>
            </w:r>
          </w:p>
        </w:tc>
      </w:tr>
      <w:tr w:rsidR="007F22EC" w14:paraId="42FF7E6F" w14:textId="77777777" w:rsidTr="0078779E">
        <w:tblPrEx>
          <w:tblLook w:val="04A0" w:firstRow="1" w:lastRow="0" w:firstColumn="1" w:lastColumn="0" w:noHBand="0" w:noVBand="1"/>
        </w:tblPrEx>
        <w:trPr>
          <w:trHeight w:hRule="exact" w:val="1193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31CBBA8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057EDEE" w14:textId="151058FA" w:rsidR="007F22EC" w:rsidRPr="0078779E" w:rsidRDefault="0078779E" w:rsidP="0078779E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536061" w:themeColor="accent6" w:themeShade="BF"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color w:val="536061" w:themeColor="accent6" w:themeShade="BF"/>
                <w:sz w:val="24"/>
                <w:szCs w:val="24"/>
              </w:rPr>
              <w:t>MONDAY NIGHT COMP ROUND 6</w:t>
            </w: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84F8B65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A3638D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D2F0B77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0D795CB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0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99A641D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  <w:tr w:rsidR="007F22EC" w14:paraId="6B08203A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EA23041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noProof/>
                <w:sz w:val="28"/>
                <w:szCs w:val="28"/>
              </w:rPr>
              <w:t>8</w:t>
            </w: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F2215D8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9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9ACA5FC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10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6875F5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11</w:t>
            </w:r>
          </w:p>
        </w:tc>
        <w:tc>
          <w:tcPr>
            <w:tcW w:w="153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58227CC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12</w:t>
            </w:r>
          </w:p>
        </w:tc>
        <w:tc>
          <w:tcPr>
            <w:tcW w:w="152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D3D9740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13</w:t>
            </w:r>
          </w:p>
        </w:tc>
        <w:tc>
          <w:tcPr>
            <w:tcW w:w="152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EE0396F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14</w:t>
            </w:r>
          </w:p>
        </w:tc>
      </w:tr>
      <w:tr w:rsidR="007F22EC" w14:paraId="53444187" w14:textId="77777777" w:rsidTr="0078779E">
        <w:tblPrEx>
          <w:tblLook w:val="04A0" w:firstRow="1" w:lastRow="0" w:firstColumn="1" w:lastColumn="0" w:noHBand="0" w:noVBand="1"/>
        </w:tblPrEx>
        <w:trPr>
          <w:trHeight w:hRule="exact" w:val="1200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1C94729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1BBAD90" w14:textId="1C9A2212" w:rsidR="007F22EC" w:rsidRPr="0078779E" w:rsidRDefault="0078779E" w:rsidP="0078779E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MONDAY NIGHT COMP ROUND 7</w:t>
            </w: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7FE3398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E0E3699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2514009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2125271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0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3F1833B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  <w:tr w:rsidR="007F22EC" w14:paraId="2FECABB8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C92C2BD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noProof/>
                <w:sz w:val="28"/>
                <w:szCs w:val="28"/>
              </w:rPr>
              <w:t>15</w:t>
            </w: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45BFAD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16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FD722CA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17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B5EA281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18</w:t>
            </w:r>
          </w:p>
        </w:tc>
        <w:tc>
          <w:tcPr>
            <w:tcW w:w="153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88D2A44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19</w:t>
            </w:r>
          </w:p>
        </w:tc>
        <w:tc>
          <w:tcPr>
            <w:tcW w:w="152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9B7933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20</w:t>
            </w:r>
          </w:p>
        </w:tc>
        <w:tc>
          <w:tcPr>
            <w:tcW w:w="152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985752B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21</w:t>
            </w:r>
          </w:p>
        </w:tc>
      </w:tr>
      <w:tr w:rsidR="007F22EC" w14:paraId="26ECA4FC" w14:textId="77777777" w:rsidTr="0078779E">
        <w:tblPrEx>
          <w:tblLook w:val="04A0" w:firstRow="1" w:lastRow="0" w:firstColumn="1" w:lastColumn="0" w:noHBand="0" w:noVBand="1"/>
        </w:tblPrEx>
        <w:trPr>
          <w:trHeight w:hRule="exact" w:val="1066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84750E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58B714D" w14:textId="3DCAF68D" w:rsidR="007F22EC" w:rsidRPr="00C8662D" w:rsidRDefault="0078779E" w:rsidP="0078779E">
            <w:pPr>
              <w:pStyle w:val="Dates"/>
              <w:jc w:val="center"/>
              <w:rPr>
                <w:noProof/>
                <w:sz w:val="28"/>
                <w:szCs w:val="28"/>
              </w:rPr>
            </w:pP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MONDAY NIGHT COMP</w:t>
            </w:r>
            <w:r>
              <w:rPr>
                <w:noProof/>
                <w:sz w:val="28"/>
                <w:szCs w:val="28"/>
              </w:rPr>
              <w:t xml:space="preserve"> </w:t>
            </w:r>
            <w:r w:rsidRPr="0078779E">
              <w:rPr>
                <w:rFonts w:ascii="Times New Roman" w:hAnsi="Times New Roman" w:cs="Times New Roman"/>
                <w:noProof/>
                <w:sz w:val="24"/>
                <w:szCs w:val="24"/>
              </w:rPr>
              <w:t>ROUND 8</w:t>
            </w: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186814C" w14:textId="7D2C80D3" w:rsidR="007F22EC" w:rsidRPr="002901E6" w:rsidRDefault="00C8662D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EE0000"/>
                <w:sz w:val="24"/>
                <w:szCs w:val="24"/>
              </w:rPr>
              <w:t>TNA GENERAL MEETING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01B10C9" w14:textId="77777777" w:rsidR="007F22EC" w:rsidRPr="002901E6" w:rsidRDefault="007F22EC" w:rsidP="00AD793F">
            <w:pPr>
              <w:pStyle w:val="Dates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53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95FB021" w14:textId="2F605B3C" w:rsidR="007F22EC" w:rsidRPr="002901E6" w:rsidRDefault="00C8662D" w:rsidP="00AD793F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20000"/>
                <w:sz w:val="24"/>
                <w:szCs w:val="24"/>
              </w:rPr>
              <w:t>KNC COMMITTEE MEETING</w:t>
            </w:r>
          </w:p>
        </w:tc>
        <w:tc>
          <w:tcPr>
            <w:tcW w:w="152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6F4DC45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0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B32DB0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  <w:tr w:rsidR="007F22EC" w14:paraId="45081C73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822E89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noProof/>
                <w:sz w:val="28"/>
                <w:szCs w:val="28"/>
              </w:rPr>
              <w:t>22</w:t>
            </w: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040398E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23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ECB2C2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24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592A2D4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25</w:t>
            </w:r>
          </w:p>
        </w:tc>
        <w:tc>
          <w:tcPr>
            <w:tcW w:w="153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7D7D81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26</w:t>
            </w:r>
          </w:p>
        </w:tc>
        <w:tc>
          <w:tcPr>
            <w:tcW w:w="152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447336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27</w:t>
            </w:r>
          </w:p>
        </w:tc>
        <w:tc>
          <w:tcPr>
            <w:tcW w:w="152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F04C50C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28</w:t>
            </w:r>
          </w:p>
        </w:tc>
      </w:tr>
      <w:tr w:rsidR="007F22EC" w14:paraId="3197E50B" w14:textId="77777777" w:rsidTr="002901E6">
        <w:tblPrEx>
          <w:tblLook w:val="04A0" w:firstRow="1" w:lastRow="0" w:firstColumn="1" w:lastColumn="0" w:noHBand="0" w:noVBand="1"/>
        </w:tblPrEx>
        <w:trPr>
          <w:trHeight w:hRule="exact" w:val="1200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3383F5E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FE3DFF2" w14:textId="4F6185B4" w:rsidR="007F22EC" w:rsidRPr="002901E6" w:rsidRDefault="002901E6" w:rsidP="002901E6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MONDAY NIGHT COMP ROUND 9</w:t>
            </w: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4134F35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3D28DAD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F92157D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24F4EFA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0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7959C3F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  <w:tr w:rsidR="007F22EC" w14:paraId="2DD0071D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B3AADC4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noProof/>
                <w:sz w:val="28"/>
                <w:szCs w:val="28"/>
              </w:rPr>
              <w:t>29</w:t>
            </w: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528F8B8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30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FDA6D62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9A30777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E624949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BA21BF5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51766D0" w14:textId="77777777" w:rsidR="007F22EC" w:rsidRDefault="007F22EC" w:rsidP="00AD793F">
            <w:pPr>
              <w:pStyle w:val="Dates"/>
              <w:rPr>
                <w:noProof/>
              </w:rPr>
            </w:pPr>
          </w:p>
        </w:tc>
      </w:tr>
      <w:tr w:rsidR="007F22EC" w14:paraId="6DDDF98F" w14:textId="77777777" w:rsidTr="002901E6">
        <w:tblPrEx>
          <w:tblLook w:val="04A0" w:firstRow="1" w:lastRow="0" w:firstColumn="1" w:lastColumn="0" w:noHBand="0" w:noVBand="1"/>
        </w:tblPrEx>
        <w:trPr>
          <w:trHeight w:hRule="exact" w:val="1208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0ADBD4D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443FDAD" w14:textId="6ABB6DA3" w:rsidR="007F22EC" w:rsidRPr="00C8662D" w:rsidRDefault="002901E6" w:rsidP="002901E6">
            <w:pPr>
              <w:pStyle w:val="Dates"/>
              <w:jc w:val="center"/>
              <w:rPr>
                <w:noProof/>
                <w:sz w:val="28"/>
                <w:szCs w:val="28"/>
              </w:rPr>
            </w:pPr>
            <w:r w:rsidRPr="002901E6">
              <w:rPr>
                <w:rFonts w:ascii="Times New Roman" w:hAnsi="Times New Roman" w:cs="Times New Roman"/>
                <w:noProof/>
                <w:sz w:val="24"/>
                <w:szCs w:val="24"/>
              </w:rPr>
              <w:t>MONDAY NIGHT COMP</w:t>
            </w:r>
            <w:r>
              <w:rPr>
                <w:noProof/>
                <w:sz w:val="28"/>
                <w:szCs w:val="28"/>
              </w:rPr>
              <w:t xml:space="preserve"> ROUND </w:t>
            </w:r>
            <w:r w:rsidRPr="002901E6">
              <w:rPr>
                <w:rFonts w:ascii="Times New Roman" w:hAnsi="Times New Roman" w:cs="Times New Roman"/>
                <w:noProof/>
                <w:sz w:val="28"/>
                <w:szCs w:val="28"/>
              </w:rPr>
              <w:t>10</w:t>
            </w: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F67B35B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8589E46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ABCB2C8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42363D9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0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CBA305B" w14:textId="77777777" w:rsidR="007F22EC" w:rsidRDefault="007F22EC" w:rsidP="00AD793F">
            <w:pPr>
              <w:pStyle w:val="Dates"/>
              <w:rPr>
                <w:noProof/>
              </w:rPr>
            </w:pPr>
          </w:p>
        </w:tc>
      </w:tr>
      <w:tr w:rsidR="007F22EC" w14:paraId="5BE45F56" w14:textId="77777777" w:rsidTr="00AD793F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7BBCF5E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B0F430E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38C5E4F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B0AB7AC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534F317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B5E7646" w14:textId="77777777" w:rsidR="007F22EC" w:rsidRPr="00C8662D" w:rsidRDefault="007F22EC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1EC28C3" w14:textId="77777777" w:rsidR="007F22EC" w:rsidRDefault="007F22EC" w:rsidP="00AD793F">
            <w:pPr>
              <w:pStyle w:val="Dates"/>
              <w:rPr>
                <w:noProof/>
              </w:rPr>
            </w:pPr>
          </w:p>
        </w:tc>
      </w:tr>
      <w:tr w:rsidR="00F64F7E" w14:paraId="2E4C5B65" w14:textId="77777777" w:rsidTr="00AD793F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32A3D4F" w14:textId="77777777" w:rsidR="00F64F7E" w:rsidRPr="00C8662D" w:rsidRDefault="00F64F7E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67EF316" w14:textId="77777777" w:rsidR="00F64F7E" w:rsidRPr="00C8662D" w:rsidRDefault="00F64F7E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F4088B5" w14:textId="77777777" w:rsidR="00F64F7E" w:rsidRPr="00C8662D" w:rsidRDefault="00F64F7E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9C948F1" w14:textId="77777777" w:rsidR="00F64F7E" w:rsidRPr="00C8662D" w:rsidRDefault="00F64F7E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A002071" w14:textId="77777777" w:rsidR="00F64F7E" w:rsidRPr="00C8662D" w:rsidRDefault="00F64F7E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2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1E94F31" w14:textId="77777777" w:rsidR="00F64F7E" w:rsidRPr="00C8662D" w:rsidRDefault="00F64F7E" w:rsidP="00AD793F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0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E8FD0DC" w14:textId="77777777" w:rsidR="00F64F7E" w:rsidRDefault="00F64F7E" w:rsidP="00AD793F">
            <w:pPr>
              <w:pStyle w:val="Dates"/>
              <w:rPr>
                <w:noProof/>
              </w:rPr>
            </w:pPr>
          </w:p>
        </w:tc>
      </w:tr>
    </w:tbl>
    <w:p w14:paraId="425AF281" w14:textId="559FE759" w:rsidR="001A74D2" w:rsidRDefault="00F5285D" w:rsidP="001A74D2">
      <w:pPr>
        <w:pStyle w:val="Quote"/>
      </w:pPr>
      <w:r w:rsidRPr="006054BF">
        <w:rPr>
          <w:rFonts w:asciiTheme="majorHAnsi" w:eastAsiaTheme="majorEastAsia" w:hAnsiTheme="majorHAnsi" w:cstheme="majorBidi"/>
          <w:noProof/>
          <w:color w:val="593470" w:themeColor="accent1" w:themeShade="80"/>
          <w:spacing w:val="5"/>
          <w:kern w:val="28"/>
          <w:sz w:val="40"/>
          <w:szCs w:val="40"/>
          <w:lang w:val="en-AU"/>
        </w:rPr>
        <w:drawing>
          <wp:inline distT="0" distB="0" distL="0" distR="0" wp14:anchorId="727B28A8" wp14:editId="669EFEDF">
            <wp:extent cx="2257425" cy="983433"/>
            <wp:effectExtent l="0" t="0" r="0" b="7620"/>
            <wp:docPr id="113983839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26" cy="98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61D46" w14:textId="77777777" w:rsidR="001A74D2" w:rsidRDefault="001A74D2">
      <w:pPr>
        <w:pStyle w:val="Quote"/>
        <w:sectPr w:rsidR="001A74D2" w:rsidSect="00E85518">
          <w:pgSz w:w="12240" w:h="15840"/>
          <w:pgMar w:top="720" w:right="720" w:bottom="0" w:left="720" w:header="576" w:footer="576" w:gutter="0"/>
          <w:cols w:space="720"/>
          <w:docGrid w:linePitch="360"/>
        </w:sectPr>
      </w:pPr>
    </w:p>
    <w:tbl>
      <w:tblPr>
        <w:tblpPr w:leftFromText="180" w:rightFromText="180" w:horzAnchor="margin" w:tblpY="1875"/>
        <w:tblW w:w="5000" w:type="pct"/>
        <w:tblLook w:val="0600" w:firstRow="0" w:lastRow="0" w:firstColumn="0" w:lastColumn="0" w:noHBand="1" w:noVBand="1"/>
        <w:tblCaption w:val="Layout table"/>
      </w:tblPr>
      <w:tblGrid>
        <w:gridCol w:w="271"/>
        <w:gridCol w:w="1240"/>
        <w:gridCol w:w="1514"/>
        <w:gridCol w:w="1515"/>
        <w:gridCol w:w="1633"/>
        <w:gridCol w:w="399"/>
        <w:gridCol w:w="1120"/>
        <w:gridCol w:w="1590"/>
        <w:gridCol w:w="1518"/>
      </w:tblGrid>
      <w:tr w:rsidR="00F64F7E" w14:paraId="567E1188" w14:textId="77777777" w:rsidTr="00F5285D">
        <w:tc>
          <w:tcPr>
            <w:tcW w:w="10800" w:type="dxa"/>
            <w:gridSpan w:val="9"/>
            <w:shd w:val="clear" w:color="auto" w:fill="593470" w:themeFill="accent1" w:themeFillShade="80"/>
          </w:tcPr>
          <w:p w14:paraId="096DDB2D" w14:textId="77777777" w:rsidR="00F64F7E" w:rsidRDefault="00F64F7E" w:rsidP="00F5285D">
            <w:pPr>
              <w:pStyle w:val="Month"/>
            </w:pPr>
            <w:r>
              <w:lastRenderedPageBreak/>
              <w:t>December</w:t>
            </w:r>
          </w:p>
        </w:tc>
      </w:tr>
      <w:tr w:rsidR="00F64F7E" w14:paraId="1122372A" w14:textId="77777777" w:rsidTr="00F5285D">
        <w:tc>
          <w:tcPr>
            <w:tcW w:w="10800" w:type="dxa"/>
            <w:gridSpan w:val="9"/>
            <w:tcBorders>
              <w:bottom w:val="single" w:sz="12" w:space="0" w:color="FFFFFF" w:themeColor="background1"/>
            </w:tcBorders>
            <w:shd w:val="clear" w:color="auto" w:fill="593470" w:themeFill="accent1" w:themeFillShade="80"/>
          </w:tcPr>
          <w:p w14:paraId="3D73737C" w14:textId="77777777" w:rsidR="00F64F7E" w:rsidRDefault="007F22EC" w:rsidP="00F5285D">
            <w:pPr>
              <w:pStyle w:val="Year"/>
            </w:pPr>
            <w:r>
              <w:t>2026</w:t>
            </w:r>
          </w:p>
        </w:tc>
      </w:tr>
      <w:tr w:rsidR="00F64F7E" w14:paraId="34FBBA3A" w14:textId="77777777" w:rsidTr="00F5285D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71" w:type="dxa"/>
          </w:tcPr>
          <w:p w14:paraId="2C1BF47B" w14:textId="77777777" w:rsidR="00F64F7E" w:rsidRPr="0078527C" w:rsidRDefault="00F64F7E" w:rsidP="00F5285D"/>
        </w:tc>
        <w:tc>
          <w:tcPr>
            <w:tcW w:w="6343" w:type="dxa"/>
            <w:gridSpan w:val="5"/>
          </w:tcPr>
          <w:p w14:paraId="477EEF4C" w14:textId="77777777" w:rsidR="00F64F7E" w:rsidRPr="0078527C" w:rsidRDefault="00F64F7E" w:rsidP="00F5285D"/>
        </w:tc>
        <w:tc>
          <w:tcPr>
            <w:tcW w:w="4186" w:type="dxa"/>
            <w:gridSpan w:val="3"/>
            <w:vAlign w:val="center"/>
          </w:tcPr>
          <w:p w14:paraId="6BAF0911" w14:textId="25BEE879" w:rsidR="00F64F7E" w:rsidRDefault="00F64F7E" w:rsidP="00F5285D">
            <w:pPr>
              <w:jc w:val="center"/>
            </w:pPr>
          </w:p>
        </w:tc>
      </w:tr>
      <w:tr w:rsidR="00F64F7E" w:rsidRPr="00C8662D" w14:paraId="3C915971" w14:textId="77777777" w:rsidTr="00F5285D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06AEE0CF" w14:textId="77777777" w:rsidR="00F64F7E" w:rsidRPr="00C8662D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266695043"/>
                <w:placeholder>
                  <w:docPart w:val="959E6C64729143ABB0CC7D2E3A591AEA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Sunday</w:t>
                </w:r>
              </w:sdtContent>
            </w:sdt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DF31094" w14:textId="77777777" w:rsidR="00F64F7E" w:rsidRPr="00C8662D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640406243"/>
                <w:placeholder>
                  <w:docPart w:val="C6980D6D979D4917B7BA5CE2D535769A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Monday</w:t>
                </w:r>
              </w:sdtContent>
            </w:sdt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0D0047C" w14:textId="77777777" w:rsidR="00F64F7E" w:rsidRPr="00C8662D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682418680"/>
                <w:placeholder>
                  <w:docPart w:val="403CD3B0C73A4D4EB2CF54A37F4C0EAE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Tuesday</w:t>
                </w:r>
              </w:sdtContent>
            </w:sdt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748F9A9" w14:textId="77777777" w:rsidR="00F64F7E" w:rsidRPr="00C8662D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306141413"/>
                <w:placeholder>
                  <w:docPart w:val="CC3A0C833E494685AE6ECAB93917F828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Wednesday</w:t>
                </w:r>
              </w:sdtContent>
            </w:sdt>
          </w:p>
        </w:tc>
        <w:tc>
          <w:tcPr>
            <w:tcW w:w="1534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459EC8E6" w14:textId="77777777" w:rsidR="00F64F7E" w:rsidRPr="00C8662D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-1826659932"/>
                <w:placeholder>
                  <w:docPart w:val="A356C9472B4D41D98958AE6E10B3E919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Thursday</w:t>
                </w:r>
              </w:sdtContent>
            </w:sdt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778DE6CF" w14:textId="77777777" w:rsidR="00F64F7E" w:rsidRPr="00C8662D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862634711"/>
                <w:placeholder>
                  <w:docPart w:val="FB6A0160BF524047824AE8AFB67A522A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Friday</w:t>
                </w:r>
              </w:sdtContent>
            </w:sdt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9D9D9" w:themeFill="background1" w:themeFillShade="D9"/>
          </w:tcPr>
          <w:p w14:paraId="19DC8970" w14:textId="77777777" w:rsidR="00F64F7E" w:rsidRPr="00C8662D" w:rsidRDefault="00000000" w:rsidP="00F5285D">
            <w:pPr>
              <w:pStyle w:val="Days"/>
              <w:rPr>
                <w:b/>
                <w:bCs/>
                <w:color w:val="005EAC"/>
                <w:sz w:val="28"/>
                <w:szCs w:val="28"/>
              </w:rPr>
            </w:pPr>
            <w:sdt>
              <w:sdtPr>
                <w:rPr>
                  <w:b/>
                  <w:bCs/>
                  <w:color w:val="005EAC"/>
                  <w:sz w:val="28"/>
                  <w:szCs w:val="28"/>
                </w:rPr>
                <w:id w:val="593298852"/>
                <w:placeholder>
                  <w:docPart w:val="4C28B8F158934CC491D667EEAF63E26A"/>
                </w:placeholder>
                <w:temporary/>
                <w:showingPlcHdr/>
                <w15:appearance w15:val="hidden"/>
              </w:sdtPr>
              <w:sdtContent>
                <w:r w:rsidR="00F64F7E" w:rsidRPr="00C8662D">
                  <w:rPr>
                    <w:b/>
                    <w:bCs/>
                    <w:color w:val="005EAC"/>
                    <w:sz w:val="28"/>
                    <w:szCs w:val="28"/>
                  </w:rPr>
                  <w:t>Saturday</w:t>
                </w:r>
              </w:sdtContent>
            </w:sdt>
          </w:p>
        </w:tc>
      </w:tr>
      <w:tr w:rsidR="007F22EC" w:rsidRPr="00C8662D" w14:paraId="278D0656" w14:textId="77777777" w:rsidTr="00F5285D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F211008" w14:textId="77777777" w:rsidR="007F22EC" w:rsidRPr="00C8662D" w:rsidRDefault="007F22EC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270BD6D" w14:textId="77777777" w:rsidR="007F22EC" w:rsidRPr="00C8662D" w:rsidRDefault="007F22EC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1FD31E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1F2FB8B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1A8CE93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409B764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3CD56EF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F22EC" w:rsidRPr="00C8662D" w14:paraId="25D5AC34" w14:textId="77777777" w:rsidTr="002901E6">
        <w:tblPrEx>
          <w:tblLook w:val="04A0" w:firstRow="1" w:lastRow="0" w:firstColumn="1" w:lastColumn="0" w:noHBand="0" w:noVBand="1"/>
        </w:tblPrEx>
        <w:trPr>
          <w:trHeight w:hRule="exact" w:val="1470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838E04A" w14:textId="77777777" w:rsidR="007F22EC" w:rsidRPr="00C8662D" w:rsidRDefault="007F22EC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90168EC" w14:textId="3D3295FA" w:rsidR="007F22EC" w:rsidRPr="002901E6" w:rsidRDefault="002901E6" w:rsidP="002901E6">
            <w:pPr>
              <w:pStyle w:val="Dates"/>
              <w:jc w:val="center"/>
              <w:rPr>
                <w:rFonts w:ascii="Times New Roman" w:hAnsi="Times New Roman" w:cs="Times New Roman"/>
                <w:noProof/>
                <w:color w:val="536061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536061" w:themeColor="accent6" w:themeShade="BF"/>
                <w:sz w:val="24"/>
                <w:szCs w:val="24"/>
              </w:rPr>
              <w:t>MONDAY NIGHT COMP GRAND FINAL</w:t>
            </w: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623111B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A541DD0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80888B5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A7160EC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A9FF70E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F22EC" w:rsidRPr="00C8662D" w14:paraId="7E39791F" w14:textId="77777777" w:rsidTr="00F5285D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13C11BF" w14:textId="77777777" w:rsidR="007F22EC" w:rsidRPr="00C8662D" w:rsidRDefault="007F22EC" w:rsidP="00F5285D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noProof/>
                <w:sz w:val="28"/>
                <w:szCs w:val="28"/>
              </w:rPr>
              <w:t>6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8819178" w14:textId="77777777" w:rsidR="007F22EC" w:rsidRPr="00C8662D" w:rsidRDefault="007F22EC" w:rsidP="00F5285D">
            <w:pPr>
              <w:pStyle w:val="Dates"/>
              <w:rPr>
                <w:noProof/>
                <w:sz w:val="28"/>
                <w:szCs w:val="28"/>
              </w:rPr>
            </w:pPr>
            <w:r w:rsidRPr="00C8662D">
              <w:rPr>
                <w:sz w:val="28"/>
                <w:szCs w:val="28"/>
              </w:rPr>
              <w:t>7</w:t>
            </w: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DB69491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06E4EB3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4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2CE0291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44550D7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23B0B9E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F22EC" w:rsidRPr="00C8662D" w14:paraId="0A4335B6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DE89A76" w14:textId="77777777" w:rsidR="007F22EC" w:rsidRPr="00C8662D" w:rsidRDefault="007F22EC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7A98FA" w14:textId="77777777" w:rsidR="007F22EC" w:rsidRPr="00C8662D" w:rsidRDefault="007F22EC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D4B8F40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6C381AF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530518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CF7407B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471BBED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F22EC" w:rsidRPr="00C8662D" w14:paraId="7A3A6208" w14:textId="77777777" w:rsidTr="00F5285D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F704CF3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244EB35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9001D6E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475E240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4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9756A32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877DBCE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93826EE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C8662D" w:rsidRPr="00C8662D" w14:paraId="34476D79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CCFCA90" w14:textId="77777777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A9AC151" w14:textId="77777777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DF71372" w14:textId="77777777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AB1E024" w14:textId="77777777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4F0BC37" w14:textId="77777777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2715C7A" w14:textId="78DA0EE4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1F58DA3" w14:textId="607A363D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</w:tr>
      <w:tr w:rsidR="007F22EC" w:rsidRPr="00C8662D" w14:paraId="42156689" w14:textId="77777777" w:rsidTr="00F5285D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33F8AD5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7BDD8FC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939F997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028D89F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34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A0AF92B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205C34F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2228A03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C8662D" w:rsidRPr="00C8662D" w14:paraId="29C7827A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0B809E" w14:textId="16428C85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65207FD" w14:textId="12159001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4093F8B" w14:textId="604226FD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1D767AC" w14:textId="64DEB3B1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FB129D1" w14:textId="4EA069D6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B60D4F4" w14:textId="77777777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  <w:p w14:paraId="7A9E2C56" w14:textId="29F0201D" w:rsidR="00C8662D" w:rsidRPr="002901E6" w:rsidRDefault="00C8662D" w:rsidP="00F5285D">
            <w:pPr>
              <w:pStyle w:val="Dates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  <w:t>CHRISTMAS DAY</w:t>
            </w: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117D15C" w14:textId="76B998FE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 xml:space="preserve">NSW SCHOOL HOLIDAYS </w:t>
            </w:r>
            <w:r w:rsidRPr="002901E6">
              <w:rPr>
                <w:rFonts w:ascii="Times New Roman" w:hAnsi="Times New Roman" w:cs="Times New Roman"/>
                <w:noProof/>
                <w:color w:val="005E00"/>
                <w:sz w:val="24"/>
                <w:szCs w:val="24"/>
              </w:rPr>
              <w:t>BOXING DAY</w:t>
            </w:r>
          </w:p>
        </w:tc>
      </w:tr>
      <w:tr w:rsidR="007F22EC" w:rsidRPr="00C8662D" w14:paraId="57CADBC2" w14:textId="77777777" w:rsidTr="00F5285D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5E543CE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sz w:val="24"/>
                <w:szCs w:val="24"/>
              </w:rPr>
              <w:t>27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7672C99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C26BF9A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5913E81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34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017A040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56B725E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60F660D" w14:textId="77777777" w:rsidR="007F22EC" w:rsidRPr="002901E6" w:rsidRDefault="007F22EC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8662D" w:rsidRPr="00C8662D" w14:paraId="1B72E989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C5D95EB" w14:textId="746C7CC5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D4D1630" w14:textId="00FB9059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15903A9" w14:textId="4DDD66B2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EEE2429" w14:textId="41B995A1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0EE3AD2" w14:textId="07AE1410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01E6">
              <w:rPr>
                <w:rFonts w:ascii="Times New Roman" w:hAnsi="Times New Roman" w:cs="Times New Roman"/>
                <w:noProof/>
                <w:color w:val="AC067D"/>
                <w:sz w:val="24"/>
                <w:szCs w:val="24"/>
              </w:rPr>
              <w:t>NSW SCHOOL HOLIDAYS</w:t>
            </w: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E5362EF" w14:textId="7FBAF16C" w:rsidR="00C8662D" w:rsidRPr="002901E6" w:rsidRDefault="00C8662D" w:rsidP="00F5285D">
            <w:pPr>
              <w:pStyle w:val="Dates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00719BB" w14:textId="77777777" w:rsidR="00C8662D" w:rsidRPr="002901E6" w:rsidRDefault="00C8662D" w:rsidP="002901E6">
            <w:pPr>
              <w:pStyle w:val="Year"/>
              <w:rPr>
                <w:noProof/>
              </w:rPr>
            </w:pPr>
          </w:p>
        </w:tc>
      </w:tr>
      <w:tr w:rsidR="00F64F7E" w:rsidRPr="00C8662D" w14:paraId="7C47FF24" w14:textId="77777777" w:rsidTr="00F5285D">
        <w:tblPrEx>
          <w:tblLook w:val="04A0" w:firstRow="1" w:lastRow="0" w:firstColumn="1" w:lastColumn="0" w:noHBand="0" w:noVBand="1"/>
        </w:tblPrEx>
        <w:tc>
          <w:tcPr>
            <w:tcW w:w="1525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275F501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244DEBD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721B50D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32B9CFE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4" w:type="dxa"/>
            <w:gridSpan w:val="2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B32C457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5A3386A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1B80942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  <w:tr w:rsidR="00F64F7E" w:rsidRPr="00C8662D" w14:paraId="7B81E543" w14:textId="77777777" w:rsidTr="00F5285D">
        <w:tblPrEx>
          <w:tblLook w:val="04A0" w:firstRow="1" w:lastRow="0" w:firstColumn="1" w:lastColumn="0" w:noHBand="0" w:noVBand="1"/>
        </w:tblPrEx>
        <w:trPr>
          <w:trHeight w:hRule="exact" w:val="864"/>
        </w:trPr>
        <w:tc>
          <w:tcPr>
            <w:tcW w:w="1525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11403EF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7E7CB68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29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27317B2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6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460C303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25F82C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18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EAE95A9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  <w:tc>
          <w:tcPr>
            <w:tcW w:w="1533" w:type="dxa"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AB060E5" w14:textId="77777777" w:rsidR="00F64F7E" w:rsidRPr="00C8662D" w:rsidRDefault="00F64F7E" w:rsidP="00F5285D">
            <w:pPr>
              <w:pStyle w:val="Dates"/>
              <w:rPr>
                <w:noProof/>
                <w:sz w:val="28"/>
                <w:szCs w:val="28"/>
              </w:rPr>
            </w:pPr>
          </w:p>
        </w:tc>
      </w:tr>
    </w:tbl>
    <w:p w14:paraId="414544C2" w14:textId="1C2AFAAA" w:rsidR="001A74D2" w:rsidRPr="00C8662D" w:rsidRDefault="00F5285D">
      <w:pPr>
        <w:pStyle w:val="Quote"/>
        <w:rPr>
          <w:sz w:val="28"/>
          <w:szCs w:val="28"/>
        </w:rPr>
      </w:pPr>
      <w:r w:rsidRPr="006054BF">
        <w:rPr>
          <w:rFonts w:asciiTheme="majorHAnsi" w:eastAsiaTheme="majorEastAsia" w:hAnsiTheme="majorHAnsi" w:cstheme="majorBidi"/>
          <w:noProof/>
          <w:color w:val="593470" w:themeColor="accent1" w:themeShade="80"/>
          <w:spacing w:val="5"/>
          <w:kern w:val="28"/>
          <w:sz w:val="40"/>
          <w:szCs w:val="40"/>
          <w:lang w:val="en-AU"/>
        </w:rPr>
        <w:drawing>
          <wp:inline distT="0" distB="0" distL="0" distR="0" wp14:anchorId="37DEFC2A" wp14:editId="757D0A24">
            <wp:extent cx="2383083" cy="1038175"/>
            <wp:effectExtent l="0" t="0" r="0" b="0"/>
            <wp:docPr id="11175258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704" cy="1042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74D2" w:rsidRPr="00C8662D" w:rsidSect="00E85518">
      <w:pgSz w:w="12240" w:h="15840"/>
      <w:pgMar w:top="720" w:right="720" w:bottom="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3F2EE" w14:textId="77777777" w:rsidR="006B6F9A" w:rsidRDefault="006B6F9A">
      <w:pPr>
        <w:spacing w:before="0" w:after="0"/>
      </w:pPr>
      <w:r>
        <w:separator/>
      </w:r>
    </w:p>
  </w:endnote>
  <w:endnote w:type="continuationSeparator" w:id="0">
    <w:p w14:paraId="6EB26DC4" w14:textId="77777777" w:rsidR="006B6F9A" w:rsidRDefault="006B6F9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09A37" w14:textId="77777777" w:rsidR="006B6F9A" w:rsidRDefault="006B6F9A">
      <w:pPr>
        <w:spacing w:before="0" w:after="0"/>
      </w:pPr>
      <w:r>
        <w:separator/>
      </w:r>
    </w:p>
  </w:footnote>
  <w:footnote w:type="continuationSeparator" w:id="0">
    <w:p w14:paraId="2BCA699B" w14:textId="77777777" w:rsidR="006B6F9A" w:rsidRDefault="006B6F9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DC5CD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86C397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F58B0B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1909EC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D0AF67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20E08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2EF68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E8C75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A4D74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EC0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4030042">
    <w:abstractNumId w:val="9"/>
  </w:num>
  <w:num w:numId="2" w16cid:durableId="88745837">
    <w:abstractNumId w:val="7"/>
  </w:num>
  <w:num w:numId="3" w16cid:durableId="437723554">
    <w:abstractNumId w:val="6"/>
  </w:num>
  <w:num w:numId="4" w16cid:durableId="2121290115">
    <w:abstractNumId w:val="5"/>
  </w:num>
  <w:num w:numId="5" w16cid:durableId="726611790">
    <w:abstractNumId w:val="4"/>
  </w:num>
  <w:num w:numId="6" w16cid:durableId="1402019289">
    <w:abstractNumId w:val="8"/>
  </w:num>
  <w:num w:numId="7" w16cid:durableId="952326606">
    <w:abstractNumId w:val="3"/>
  </w:num>
  <w:num w:numId="8" w16cid:durableId="1809130945">
    <w:abstractNumId w:val="2"/>
  </w:num>
  <w:num w:numId="9" w16cid:durableId="720985617">
    <w:abstractNumId w:val="1"/>
  </w:num>
  <w:num w:numId="10" w16cid:durableId="1408577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  <w:docVar w:name="ShowDynamicGuides" w:val="1"/>
    <w:docVar w:name="ShowMarginGuides" w:val="0"/>
    <w:docVar w:name="ShowOutlines" w:val="0"/>
    <w:docVar w:name="ShowStaticGuides" w:val="0"/>
  </w:docVars>
  <w:rsids>
    <w:rsidRoot w:val="006054BF"/>
    <w:rsid w:val="0004019B"/>
    <w:rsid w:val="000439C7"/>
    <w:rsid w:val="00046CE3"/>
    <w:rsid w:val="0006773B"/>
    <w:rsid w:val="000B6223"/>
    <w:rsid w:val="000D01F2"/>
    <w:rsid w:val="00124ADC"/>
    <w:rsid w:val="00137D21"/>
    <w:rsid w:val="00174F97"/>
    <w:rsid w:val="00193E15"/>
    <w:rsid w:val="001A74D2"/>
    <w:rsid w:val="0025461A"/>
    <w:rsid w:val="0025748C"/>
    <w:rsid w:val="00286E7D"/>
    <w:rsid w:val="002901E6"/>
    <w:rsid w:val="002F7032"/>
    <w:rsid w:val="00300149"/>
    <w:rsid w:val="00320970"/>
    <w:rsid w:val="00375B27"/>
    <w:rsid w:val="00381234"/>
    <w:rsid w:val="00397A96"/>
    <w:rsid w:val="003C08C2"/>
    <w:rsid w:val="003C33CE"/>
    <w:rsid w:val="003D3198"/>
    <w:rsid w:val="00416C61"/>
    <w:rsid w:val="004214C8"/>
    <w:rsid w:val="00440D9C"/>
    <w:rsid w:val="004433AF"/>
    <w:rsid w:val="0045525C"/>
    <w:rsid w:val="0045537C"/>
    <w:rsid w:val="004A72A3"/>
    <w:rsid w:val="004D0704"/>
    <w:rsid w:val="004E0874"/>
    <w:rsid w:val="004F670E"/>
    <w:rsid w:val="005553D1"/>
    <w:rsid w:val="00592E0A"/>
    <w:rsid w:val="005A0F36"/>
    <w:rsid w:val="005A51D4"/>
    <w:rsid w:val="005B07ED"/>
    <w:rsid w:val="005B0C48"/>
    <w:rsid w:val="005D5DC8"/>
    <w:rsid w:val="005E21C5"/>
    <w:rsid w:val="005E7FDB"/>
    <w:rsid w:val="006054BF"/>
    <w:rsid w:val="006151D3"/>
    <w:rsid w:val="00621B98"/>
    <w:rsid w:val="0064687B"/>
    <w:rsid w:val="00680558"/>
    <w:rsid w:val="006B6F9A"/>
    <w:rsid w:val="006E11E9"/>
    <w:rsid w:val="006E57F0"/>
    <w:rsid w:val="006F14E5"/>
    <w:rsid w:val="0078527C"/>
    <w:rsid w:val="0078779E"/>
    <w:rsid w:val="007A2D17"/>
    <w:rsid w:val="007F22EC"/>
    <w:rsid w:val="008043F6"/>
    <w:rsid w:val="00812DAD"/>
    <w:rsid w:val="0081356A"/>
    <w:rsid w:val="00871B27"/>
    <w:rsid w:val="00890592"/>
    <w:rsid w:val="008B41D3"/>
    <w:rsid w:val="008F0AEB"/>
    <w:rsid w:val="0090268C"/>
    <w:rsid w:val="00925ED9"/>
    <w:rsid w:val="00955951"/>
    <w:rsid w:val="00997C7D"/>
    <w:rsid w:val="009A164A"/>
    <w:rsid w:val="009A293E"/>
    <w:rsid w:val="009A7C5B"/>
    <w:rsid w:val="009B7735"/>
    <w:rsid w:val="009F30E9"/>
    <w:rsid w:val="00A4405D"/>
    <w:rsid w:val="00AD793F"/>
    <w:rsid w:val="00B84FB0"/>
    <w:rsid w:val="00B864F3"/>
    <w:rsid w:val="00BC6A26"/>
    <w:rsid w:val="00BF0FEE"/>
    <w:rsid w:val="00BF4383"/>
    <w:rsid w:val="00C01EED"/>
    <w:rsid w:val="00C41633"/>
    <w:rsid w:val="00C4518D"/>
    <w:rsid w:val="00C8662D"/>
    <w:rsid w:val="00C910BE"/>
    <w:rsid w:val="00CB00F4"/>
    <w:rsid w:val="00CB7095"/>
    <w:rsid w:val="00D4454E"/>
    <w:rsid w:val="00D86D82"/>
    <w:rsid w:val="00D96769"/>
    <w:rsid w:val="00DA398C"/>
    <w:rsid w:val="00DD37A0"/>
    <w:rsid w:val="00E14558"/>
    <w:rsid w:val="00E4576C"/>
    <w:rsid w:val="00E7264F"/>
    <w:rsid w:val="00E85518"/>
    <w:rsid w:val="00EA415B"/>
    <w:rsid w:val="00EE6370"/>
    <w:rsid w:val="00F26250"/>
    <w:rsid w:val="00F5285D"/>
    <w:rsid w:val="00F64F7E"/>
    <w:rsid w:val="00FC2EC5"/>
    <w:rsid w:val="00FD34FF"/>
    <w:rsid w:val="00FE13F4"/>
    <w:rsid w:val="00FF3060"/>
    <w:rsid w:val="52D9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F5A973"/>
  <w15:docId w15:val="{40EA0809-BA36-45CC-8DAB-EB58F7D4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 w:qFormat="1"/>
    <w:lsdException w:name="Emphasis" w:semiHidden="1" w:uiPriority="9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9" w:unhideWhenUsed="1" w:qFormat="1"/>
    <w:lsdException w:name="Subtle Reference" w:semiHidden="1" w:uiPriority="9" w:unhideWhenUsed="1" w:qFormat="1"/>
    <w:lsdException w:name="Intense Reference" w:semiHidden="1" w:uiPriority="9" w:unhideWhenUsed="1" w:qFormat="1"/>
    <w:lsdException w:name="Book Title" w:semiHidden="1" w:uiPriority="9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558"/>
  </w:style>
  <w:style w:type="paragraph" w:styleId="Heading1">
    <w:name w:val="heading 1"/>
    <w:basedOn w:val="Normal"/>
    <w:next w:val="Normal"/>
    <w:link w:val="Heading1Char"/>
    <w:uiPriority w:val="9"/>
    <w:semiHidden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864EA8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D84C6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D84C6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AD84C6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59347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59347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unhideWhenUsed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3"/>
    <w:unhideWhenUsed/>
    <w:qFormat/>
    <w:pPr>
      <w:spacing w:before="120" w:after="12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3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4"/>
    <w:qFormat/>
    <w:pPr>
      <w:spacing w:before="240" w:after="120"/>
    </w:pPr>
    <w:rPr>
      <w:rFonts w:asciiTheme="majorHAnsi" w:eastAsiaTheme="majorEastAsia" w:hAnsiTheme="majorHAnsi" w:cstheme="majorBidi"/>
      <w:color w:val="593470" w:themeColor="accent1" w:themeShade="80"/>
      <w:spacing w:val="5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4"/>
    <w:rPr>
      <w:rFonts w:asciiTheme="majorHAnsi" w:eastAsiaTheme="majorEastAsia" w:hAnsiTheme="majorHAnsi" w:cstheme="majorBidi"/>
      <w:color w:val="593470" w:themeColor="accent1" w:themeShade="80"/>
      <w:spacing w:val="5"/>
      <w:kern w:val="28"/>
      <w:sz w:val="40"/>
      <w:szCs w:val="40"/>
    </w:rPr>
  </w:style>
  <w:style w:type="paragraph" w:customStyle="1" w:styleId="Days">
    <w:name w:val="Days"/>
    <w:basedOn w:val="Normal"/>
    <w:uiPriority w:val="6"/>
    <w:qFormat/>
    <w:pPr>
      <w:jc w:val="center"/>
    </w:pPr>
    <w:rPr>
      <w:color w:val="595959" w:themeColor="text1" w:themeTint="A6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7"/>
    <w:qFormat/>
    <w:rsid w:val="004214C8"/>
    <w:pPr>
      <w:spacing w:before="0" w:after="0"/>
      <w:jc w:val="right"/>
    </w:pPr>
    <w:rPr>
      <w:color w:val="595959" w:themeColor="text1" w:themeTint="A6"/>
    </w:rPr>
  </w:style>
  <w:style w:type="paragraph" w:styleId="BalloonText">
    <w:name w:val="Balloon Text"/>
    <w:basedOn w:val="Normal"/>
    <w:link w:val="BalloonTextChar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9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19"/>
    <w:semiHidden/>
    <w:unhideWhenUsed/>
  </w:style>
  <w:style w:type="paragraph" w:styleId="BlockText">
    <w:name w:val="Block Text"/>
    <w:basedOn w:val="Normal"/>
    <w:uiPriority w:val="19"/>
    <w:semiHidden/>
    <w:unhideWhenUsed/>
    <w:pPr>
      <w:pBdr>
        <w:top w:val="single" w:sz="2" w:space="10" w:color="AD84C6" w:themeColor="accent1" w:shadow="1"/>
        <w:left w:val="single" w:sz="2" w:space="10" w:color="AD84C6" w:themeColor="accent1" w:shadow="1"/>
        <w:bottom w:val="single" w:sz="2" w:space="10" w:color="AD84C6" w:themeColor="accent1" w:shadow="1"/>
        <w:right w:val="single" w:sz="2" w:space="10" w:color="AD84C6" w:themeColor="accent1" w:shadow="1"/>
      </w:pBdr>
      <w:ind w:left="1152" w:right="1152"/>
    </w:pPr>
    <w:rPr>
      <w:i/>
      <w:iCs/>
      <w:color w:val="AD84C6" w:themeColor="accent1"/>
    </w:rPr>
  </w:style>
  <w:style w:type="paragraph" w:styleId="BodyText2">
    <w:name w:val="Body Text 2"/>
    <w:basedOn w:val="Normal"/>
    <w:link w:val="BodyText2Char"/>
    <w:uiPriority w:val="19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uiPriority w:val="19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19"/>
    <w:semiHidden/>
    <w:rPr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19"/>
    <w:semiHidden/>
    <w:unhideWhenUsed/>
    <w:rsid w:val="0045537C"/>
    <w:pPr>
      <w:spacing w:after="0"/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19"/>
    <w:semiHidden/>
    <w:rsid w:val="0045537C"/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19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uiPriority w:val="19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uiPriority w:val="19"/>
    <w:semiHidden/>
    <w:rPr>
      <w:sz w:val="20"/>
    </w:rPr>
  </w:style>
  <w:style w:type="paragraph" w:styleId="BodyTextIndent2">
    <w:name w:val="Body Text Indent 2"/>
    <w:basedOn w:val="Normal"/>
    <w:link w:val="BodyTextIndent2Char"/>
    <w:uiPriority w:val="19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19"/>
    <w:semiHidden/>
    <w:rPr>
      <w:sz w:val="20"/>
    </w:rPr>
  </w:style>
  <w:style w:type="paragraph" w:styleId="BodyTextIndent3">
    <w:name w:val="Body Text Indent 3"/>
    <w:basedOn w:val="Normal"/>
    <w:link w:val="BodyTextIndent3Char"/>
    <w:uiPriority w:val="19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19"/>
    <w:semiHidden/>
    <w:rPr>
      <w:sz w:val="16"/>
      <w:szCs w:val="16"/>
    </w:rPr>
  </w:style>
  <w:style w:type="paragraph" w:styleId="Caption">
    <w:name w:val="caption"/>
    <w:basedOn w:val="Normal"/>
    <w:next w:val="Normal"/>
    <w:uiPriority w:val="9"/>
    <w:semiHidden/>
    <w:unhideWhenUsed/>
    <w:qFormat/>
    <w:pPr>
      <w:spacing w:after="200"/>
    </w:pPr>
    <w:rPr>
      <w:b/>
      <w:bCs/>
      <w:color w:val="AD84C6" w:themeColor="accent1"/>
    </w:rPr>
  </w:style>
  <w:style w:type="paragraph" w:styleId="Closing">
    <w:name w:val="Closing"/>
    <w:basedOn w:val="Normal"/>
    <w:link w:val="ClosingChar"/>
    <w:uiPriority w:val="19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uiPriority w:val="19"/>
    <w:semiHidden/>
    <w:rPr>
      <w:sz w:val="20"/>
    </w:rPr>
  </w:style>
  <w:style w:type="paragraph" w:styleId="CommentText">
    <w:name w:val="annotation text"/>
    <w:basedOn w:val="Normal"/>
    <w:link w:val="CommentTextChar"/>
    <w:uiPriority w:val="1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1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1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19"/>
    <w:semiHidden/>
    <w:unhideWhenUsed/>
  </w:style>
  <w:style w:type="character" w:customStyle="1" w:styleId="DateChar">
    <w:name w:val="Date Char"/>
    <w:basedOn w:val="DefaultParagraphFont"/>
    <w:link w:val="Date"/>
    <w:uiPriority w:val="19"/>
    <w:semiHidden/>
    <w:rPr>
      <w:sz w:val="20"/>
    </w:rPr>
  </w:style>
  <w:style w:type="paragraph" w:styleId="DocumentMap">
    <w:name w:val="Document Map"/>
    <w:basedOn w:val="Normal"/>
    <w:link w:val="DocumentMapChar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19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19"/>
    <w:semiHidden/>
    <w:unhideWhenUsed/>
  </w:style>
  <w:style w:type="character" w:customStyle="1" w:styleId="E-mailSignatureChar">
    <w:name w:val="E-mail Signature Char"/>
    <w:basedOn w:val="DefaultParagraphFont"/>
    <w:link w:val="E-mailSignature"/>
    <w:uiPriority w:val="19"/>
    <w:semiHidden/>
    <w:rPr>
      <w:sz w:val="20"/>
    </w:rPr>
  </w:style>
  <w:style w:type="paragraph" w:styleId="EndnoteText">
    <w:name w:val="endnote text"/>
    <w:basedOn w:val="Normal"/>
    <w:link w:val="EndnoteTextChar"/>
    <w:uiPriority w:val="19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19"/>
    <w:semiHidden/>
    <w:rPr>
      <w:sz w:val="20"/>
      <w:szCs w:val="20"/>
    </w:rPr>
  </w:style>
  <w:style w:type="paragraph" w:styleId="EnvelopeAddress">
    <w:name w:val="envelope address"/>
    <w:basedOn w:val="Normal"/>
    <w:uiPriority w:val="19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19"/>
    <w:semiHidden/>
    <w:unhideWhenUsed/>
    <w:rPr>
      <w:rFonts w:asciiTheme="majorHAnsi" w:eastAsiaTheme="majorEastAsia" w:hAnsiTheme="majorHAnsi" w:cstheme="majorBidi"/>
      <w:szCs w:val="20"/>
    </w:rPr>
  </w:style>
  <w:style w:type="paragraph" w:styleId="Header">
    <w:name w:val="header"/>
    <w:basedOn w:val="Normal"/>
    <w:link w:val="HeaderChar"/>
    <w:uiPriority w:val="99"/>
    <w:semiHidden/>
    <w:pPr>
      <w:spacing w:before="0" w:after="0"/>
    </w:pPr>
  </w:style>
  <w:style w:type="paragraph" w:styleId="FootnoteText">
    <w:name w:val="footnote text"/>
    <w:basedOn w:val="Normal"/>
    <w:link w:val="FootnoteTextChar"/>
    <w:uiPriority w:val="19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9"/>
    <w:semiHidden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14558"/>
  </w:style>
  <w:style w:type="paragraph" w:styleId="Footer">
    <w:name w:val="footer"/>
    <w:basedOn w:val="Normal"/>
    <w:link w:val="FooterChar"/>
    <w:uiPriority w:val="99"/>
    <w:semiHidden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semiHidden/>
    <w:rsid w:val="00E14558"/>
    <w:rPr>
      <w:rFonts w:asciiTheme="majorHAnsi" w:eastAsiaTheme="majorEastAsia" w:hAnsiTheme="majorHAnsi" w:cstheme="majorBidi"/>
      <w:b/>
      <w:bCs/>
      <w:color w:val="864EA8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AD84C6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AD84C6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AD84C6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59347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9347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19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19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uiPriority w:val="19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19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19"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uiPriority w:val="19"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uiPriority w:val="19"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uiPriority w:val="19"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uiPriority w:val="19"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uiPriority w:val="19"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uiPriority w:val="19"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uiPriority w:val="19"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uiPriority w:val="19"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uiPriority w:val="1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19"/>
    <w:semiHidden/>
    <w:unhideWhenUsed/>
    <w:pPr>
      <w:ind w:left="360" w:hanging="360"/>
      <w:contextualSpacing/>
    </w:pPr>
  </w:style>
  <w:style w:type="paragraph" w:styleId="List2">
    <w:name w:val="List 2"/>
    <w:basedOn w:val="Normal"/>
    <w:uiPriority w:val="19"/>
    <w:semiHidden/>
    <w:unhideWhenUsed/>
    <w:pPr>
      <w:ind w:left="720" w:hanging="360"/>
      <w:contextualSpacing/>
    </w:pPr>
  </w:style>
  <w:style w:type="paragraph" w:styleId="List3">
    <w:name w:val="List 3"/>
    <w:basedOn w:val="Normal"/>
    <w:uiPriority w:val="19"/>
    <w:semiHidden/>
    <w:unhideWhenUsed/>
    <w:pPr>
      <w:ind w:left="1080" w:hanging="360"/>
      <w:contextualSpacing/>
    </w:pPr>
  </w:style>
  <w:style w:type="paragraph" w:styleId="List4">
    <w:name w:val="List 4"/>
    <w:basedOn w:val="Normal"/>
    <w:uiPriority w:val="19"/>
    <w:semiHidden/>
    <w:unhideWhenUsed/>
    <w:pPr>
      <w:ind w:left="1440" w:hanging="360"/>
      <w:contextualSpacing/>
    </w:pPr>
  </w:style>
  <w:style w:type="paragraph" w:styleId="List5">
    <w:name w:val="List 5"/>
    <w:basedOn w:val="Normal"/>
    <w:uiPriority w:val="19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uiPriority w:val="1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1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1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1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1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19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19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19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19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19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uiPriority w:val="1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1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1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1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1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1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19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1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1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"/>
    <w:semiHidden/>
    <w:pPr>
      <w:spacing w:before="0" w:after="0"/>
    </w:p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19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19"/>
    <w:semiHidden/>
    <w:unhideWhenUsed/>
  </w:style>
  <w:style w:type="character" w:customStyle="1" w:styleId="NoteHeadingChar">
    <w:name w:val="Note Heading Char"/>
    <w:basedOn w:val="DefaultParagraphFont"/>
    <w:link w:val="NoteHeading"/>
    <w:uiPriority w:val="19"/>
    <w:semiHidden/>
    <w:rPr>
      <w:sz w:val="20"/>
    </w:rPr>
  </w:style>
  <w:style w:type="paragraph" w:styleId="PlainText">
    <w:name w:val="Plain Text"/>
    <w:basedOn w:val="Normal"/>
    <w:link w:val="PlainTextChar"/>
    <w:uiPriority w:val="19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19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link w:val="QuoteChar"/>
    <w:uiPriority w:val="8"/>
    <w:unhideWhenUsed/>
    <w:qFormat/>
    <w:pPr>
      <w:spacing w:before="240" w:after="0" w:line="276" w:lineRule="auto"/>
      <w:contextualSpacing/>
      <w:jc w:val="center"/>
    </w:pPr>
    <w:rPr>
      <w:iCs/>
    </w:rPr>
  </w:style>
  <w:style w:type="character" w:customStyle="1" w:styleId="QuoteChar">
    <w:name w:val="Quote Char"/>
    <w:basedOn w:val="DefaultParagraphFont"/>
    <w:link w:val="Quote"/>
    <w:uiPriority w:val="8"/>
    <w:rPr>
      <w:iCs/>
    </w:rPr>
  </w:style>
  <w:style w:type="paragraph" w:styleId="Salutation">
    <w:name w:val="Salutation"/>
    <w:basedOn w:val="Normal"/>
    <w:next w:val="Normal"/>
    <w:link w:val="SalutationChar"/>
    <w:uiPriority w:val="19"/>
    <w:semiHidden/>
    <w:unhideWhenUsed/>
  </w:style>
  <w:style w:type="character" w:customStyle="1" w:styleId="SalutationChar">
    <w:name w:val="Salutation Char"/>
    <w:basedOn w:val="DefaultParagraphFont"/>
    <w:link w:val="Salutation"/>
    <w:uiPriority w:val="19"/>
    <w:semiHidden/>
    <w:rPr>
      <w:sz w:val="20"/>
    </w:rPr>
  </w:style>
  <w:style w:type="paragraph" w:styleId="Signature">
    <w:name w:val="Signature"/>
    <w:basedOn w:val="Normal"/>
    <w:link w:val="SignatureChar"/>
    <w:uiPriority w:val="19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19"/>
    <w:semiHidden/>
    <w:rPr>
      <w:sz w:val="20"/>
    </w:rPr>
  </w:style>
  <w:style w:type="paragraph" w:styleId="TableofAuthorities">
    <w:name w:val="table of authorities"/>
    <w:basedOn w:val="Normal"/>
    <w:next w:val="Normal"/>
    <w:uiPriority w:val="19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uiPriority w:val="19"/>
    <w:semiHidden/>
    <w:unhideWhenUsed/>
  </w:style>
  <w:style w:type="paragraph" w:styleId="TOAHeading">
    <w:name w:val="toa heading"/>
    <w:basedOn w:val="Normal"/>
    <w:next w:val="Normal"/>
    <w:uiPriority w:val="14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14"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14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14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14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14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14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14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14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14"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uiPriority w:val="14"/>
    <w:semiHidden/>
    <w:unhideWhenUsed/>
    <w:qFormat/>
    <w:pPr>
      <w:outlineLvl w:val="9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4558"/>
  </w:style>
  <w:style w:type="table" w:styleId="PlainTable4">
    <w:name w:val="Plain Table 4"/>
    <w:basedOn w:val="TableNormal"/>
    <w:uiPriority w:val="9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ie\AppData\Local\Microsoft\Office\16.0\DTS\en-AU%7bABD81C94-022A-405A-B767-DB9BDFDA265D%7d\%7bBDCC0686-EABE-4908-AB7A-DAA0FABB6AFF%7dTFcb995cdb-9905-460e-979f-a442471cc08df2696647_win32-8d75c2ea917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4645FB7CCA42F183FAF65A30F6A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5DA58-A31A-4140-8C29-E50C6843BB1E}"/>
      </w:docPartPr>
      <w:docPartBody>
        <w:p w:rsidR="00910ECB" w:rsidRDefault="00000000">
          <w:pPr>
            <w:pStyle w:val="FA4645FB7CCA42F183FAF65A30F6A42A"/>
          </w:pPr>
          <w:r>
            <w:t>Sunday</w:t>
          </w:r>
        </w:p>
      </w:docPartBody>
    </w:docPart>
    <w:docPart>
      <w:docPartPr>
        <w:name w:val="D19545BB3AE948BD9F7453505D4EB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BE0C9-D88F-41B9-A23D-217AC4736A18}"/>
      </w:docPartPr>
      <w:docPartBody>
        <w:p w:rsidR="00910ECB" w:rsidRDefault="00000000">
          <w:pPr>
            <w:pStyle w:val="D19545BB3AE948BD9F7453505D4EB80E"/>
          </w:pPr>
          <w:r>
            <w:t>Monday</w:t>
          </w:r>
        </w:p>
      </w:docPartBody>
    </w:docPart>
    <w:docPart>
      <w:docPartPr>
        <w:name w:val="A1E7D4C06D214B07A6C32C3750990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F0F42-534A-4411-98F9-5BC9A081A9BE}"/>
      </w:docPartPr>
      <w:docPartBody>
        <w:p w:rsidR="00910ECB" w:rsidRDefault="00000000">
          <w:pPr>
            <w:pStyle w:val="A1E7D4C06D214B07A6C32C3750990AE8"/>
          </w:pPr>
          <w:r>
            <w:t>Tuesday</w:t>
          </w:r>
        </w:p>
      </w:docPartBody>
    </w:docPart>
    <w:docPart>
      <w:docPartPr>
        <w:name w:val="25B99C65CFAB4B6FA9A83D792DA2A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C56AE-A31D-4774-A588-026DE2D34770}"/>
      </w:docPartPr>
      <w:docPartBody>
        <w:p w:rsidR="00910ECB" w:rsidRDefault="00000000">
          <w:pPr>
            <w:pStyle w:val="25B99C65CFAB4B6FA9A83D792DA2AD45"/>
          </w:pPr>
          <w:r>
            <w:t>Wednesday</w:t>
          </w:r>
        </w:p>
      </w:docPartBody>
    </w:docPart>
    <w:docPart>
      <w:docPartPr>
        <w:name w:val="83930AD6388141308C2650882AE1A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73C3E-2DAD-45C1-A0AC-FBCFAA713B04}"/>
      </w:docPartPr>
      <w:docPartBody>
        <w:p w:rsidR="00910ECB" w:rsidRDefault="00000000">
          <w:pPr>
            <w:pStyle w:val="83930AD6388141308C2650882AE1A683"/>
          </w:pPr>
          <w:r>
            <w:t>Thursday</w:t>
          </w:r>
        </w:p>
      </w:docPartBody>
    </w:docPart>
    <w:docPart>
      <w:docPartPr>
        <w:name w:val="325C24A11DFD462098007E20E61AE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84DF6-D932-43B5-B722-0334B11AA59E}"/>
      </w:docPartPr>
      <w:docPartBody>
        <w:p w:rsidR="00910ECB" w:rsidRDefault="00000000">
          <w:pPr>
            <w:pStyle w:val="325C24A11DFD462098007E20E61AE666"/>
          </w:pPr>
          <w:r>
            <w:t>Friday</w:t>
          </w:r>
        </w:p>
      </w:docPartBody>
    </w:docPart>
    <w:docPart>
      <w:docPartPr>
        <w:name w:val="106F4D093B014C2E8A161B46E0C9E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28A82-0DB9-45C1-9176-F00DFF73144B}"/>
      </w:docPartPr>
      <w:docPartBody>
        <w:p w:rsidR="00910ECB" w:rsidRDefault="00000000">
          <w:pPr>
            <w:pStyle w:val="106F4D093B014C2E8A161B46E0C9E406"/>
          </w:pPr>
          <w:r>
            <w:t>Saturday</w:t>
          </w:r>
        </w:p>
      </w:docPartBody>
    </w:docPart>
    <w:docPart>
      <w:docPartPr>
        <w:name w:val="00D7FAC8112F4A109348AE50FEEEC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62C99-59CC-4543-966F-B8D4D5BAA831}"/>
      </w:docPartPr>
      <w:docPartBody>
        <w:p w:rsidR="00910ECB" w:rsidRDefault="00000000">
          <w:pPr>
            <w:pStyle w:val="00D7FAC8112F4A109348AE50FEEECB36"/>
          </w:pPr>
          <w:r>
            <w:t>Sunday</w:t>
          </w:r>
        </w:p>
      </w:docPartBody>
    </w:docPart>
    <w:docPart>
      <w:docPartPr>
        <w:name w:val="1DF74B85D6EB4736A27D75A4746B8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CE5AD-7F26-4EB9-9C0B-4C9D113D9140}"/>
      </w:docPartPr>
      <w:docPartBody>
        <w:p w:rsidR="00910ECB" w:rsidRDefault="00000000">
          <w:pPr>
            <w:pStyle w:val="1DF74B85D6EB4736A27D75A4746B826C"/>
          </w:pPr>
          <w:r>
            <w:t>Monday</w:t>
          </w:r>
        </w:p>
      </w:docPartBody>
    </w:docPart>
    <w:docPart>
      <w:docPartPr>
        <w:name w:val="27232BFE17E948ADBE84705C6164D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58D98-9CED-472C-893A-BA03B627F6ED}"/>
      </w:docPartPr>
      <w:docPartBody>
        <w:p w:rsidR="00910ECB" w:rsidRDefault="00000000">
          <w:pPr>
            <w:pStyle w:val="27232BFE17E948ADBE84705C6164DBE1"/>
          </w:pPr>
          <w:r>
            <w:t>Tuesday</w:t>
          </w:r>
        </w:p>
      </w:docPartBody>
    </w:docPart>
    <w:docPart>
      <w:docPartPr>
        <w:name w:val="B8A6B3B1432242CC889248ADADD09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A08BA-FAEA-4D0C-BA98-A4D90A1A9CFD}"/>
      </w:docPartPr>
      <w:docPartBody>
        <w:p w:rsidR="00910ECB" w:rsidRDefault="00000000">
          <w:pPr>
            <w:pStyle w:val="B8A6B3B1432242CC889248ADADD091E0"/>
          </w:pPr>
          <w:r>
            <w:t>Wednesday</w:t>
          </w:r>
        </w:p>
      </w:docPartBody>
    </w:docPart>
    <w:docPart>
      <w:docPartPr>
        <w:name w:val="1345FEBC6C9C4EEE901795E20CE73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EC5C8-FD85-4F35-B210-F3AB32A2860D}"/>
      </w:docPartPr>
      <w:docPartBody>
        <w:p w:rsidR="00910ECB" w:rsidRDefault="00000000">
          <w:pPr>
            <w:pStyle w:val="1345FEBC6C9C4EEE901795E20CE7357D"/>
          </w:pPr>
          <w:r>
            <w:t>Thursday</w:t>
          </w:r>
        </w:p>
      </w:docPartBody>
    </w:docPart>
    <w:docPart>
      <w:docPartPr>
        <w:name w:val="53D77860005B4F5186F21D56A845C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316F7-2E95-4A6D-B90E-6562E19AAB0F}"/>
      </w:docPartPr>
      <w:docPartBody>
        <w:p w:rsidR="00910ECB" w:rsidRDefault="00000000">
          <w:pPr>
            <w:pStyle w:val="53D77860005B4F5186F21D56A845CEA5"/>
          </w:pPr>
          <w:r>
            <w:t>Friday</w:t>
          </w:r>
        </w:p>
      </w:docPartBody>
    </w:docPart>
    <w:docPart>
      <w:docPartPr>
        <w:name w:val="42BBCF2A8A2D42A59D8B7164F50E3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17962-AB2F-43E5-A80A-EE53FE639FD2}"/>
      </w:docPartPr>
      <w:docPartBody>
        <w:p w:rsidR="00910ECB" w:rsidRDefault="00000000">
          <w:pPr>
            <w:pStyle w:val="42BBCF2A8A2D42A59D8B7164F50E3C4C"/>
          </w:pPr>
          <w:r>
            <w:t>Saturday</w:t>
          </w:r>
        </w:p>
      </w:docPartBody>
    </w:docPart>
    <w:docPart>
      <w:docPartPr>
        <w:name w:val="3389B20FDE454B7A8735AE5450652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2ECA3-96F6-4A54-8539-22CFE2123A5A}"/>
      </w:docPartPr>
      <w:docPartBody>
        <w:p w:rsidR="00910ECB" w:rsidRDefault="00000000">
          <w:pPr>
            <w:pStyle w:val="3389B20FDE454B7A8735AE545065256C"/>
          </w:pPr>
          <w:r>
            <w:t>Sunday</w:t>
          </w:r>
        </w:p>
      </w:docPartBody>
    </w:docPart>
    <w:docPart>
      <w:docPartPr>
        <w:name w:val="B382DC21FD5F493187864F8C56CB0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00150-5391-4469-9019-3602B7E7F149}"/>
      </w:docPartPr>
      <w:docPartBody>
        <w:p w:rsidR="00910ECB" w:rsidRDefault="00000000">
          <w:pPr>
            <w:pStyle w:val="B382DC21FD5F493187864F8C56CB02AD"/>
          </w:pPr>
          <w:r>
            <w:t>Monday</w:t>
          </w:r>
        </w:p>
      </w:docPartBody>
    </w:docPart>
    <w:docPart>
      <w:docPartPr>
        <w:name w:val="78F417E7D1484165B6045BDD9F6E0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A8186-4CEC-4656-BAD0-54969CA20D1A}"/>
      </w:docPartPr>
      <w:docPartBody>
        <w:p w:rsidR="00910ECB" w:rsidRDefault="00000000">
          <w:pPr>
            <w:pStyle w:val="78F417E7D1484165B6045BDD9F6E04E2"/>
          </w:pPr>
          <w:r>
            <w:t>Tuesday</w:t>
          </w:r>
        </w:p>
      </w:docPartBody>
    </w:docPart>
    <w:docPart>
      <w:docPartPr>
        <w:name w:val="5EF11CDDC38A44758D5FF30B02AD1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1A584-B026-4571-B354-525B7F92BAB8}"/>
      </w:docPartPr>
      <w:docPartBody>
        <w:p w:rsidR="00910ECB" w:rsidRDefault="00000000">
          <w:pPr>
            <w:pStyle w:val="5EF11CDDC38A44758D5FF30B02AD1249"/>
          </w:pPr>
          <w:r>
            <w:t>Wednesday</w:t>
          </w:r>
        </w:p>
      </w:docPartBody>
    </w:docPart>
    <w:docPart>
      <w:docPartPr>
        <w:name w:val="BB9CB01942E34B23BA02298CDF645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D3EB1-C49B-464C-9212-1D233FB56116}"/>
      </w:docPartPr>
      <w:docPartBody>
        <w:p w:rsidR="00910ECB" w:rsidRDefault="00000000">
          <w:pPr>
            <w:pStyle w:val="BB9CB01942E34B23BA02298CDF6452B0"/>
          </w:pPr>
          <w:r>
            <w:t>Thursday</w:t>
          </w:r>
        </w:p>
      </w:docPartBody>
    </w:docPart>
    <w:docPart>
      <w:docPartPr>
        <w:name w:val="20F711BB0076439DA783FD6F3754F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0052F-9BE5-4FA2-90CA-EC868F076F8F}"/>
      </w:docPartPr>
      <w:docPartBody>
        <w:p w:rsidR="00910ECB" w:rsidRDefault="00000000">
          <w:pPr>
            <w:pStyle w:val="20F711BB0076439DA783FD6F3754F388"/>
          </w:pPr>
          <w:r>
            <w:t>Friday</w:t>
          </w:r>
        </w:p>
      </w:docPartBody>
    </w:docPart>
    <w:docPart>
      <w:docPartPr>
        <w:name w:val="C79E8E52B1104CAB81A01778BE2D1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5864C-0F59-462B-9695-6D914AA9663A}"/>
      </w:docPartPr>
      <w:docPartBody>
        <w:p w:rsidR="00910ECB" w:rsidRDefault="00000000">
          <w:pPr>
            <w:pStyle w:val="C79E8E52B1104CAB81A01778BE2D158F"/>
          </w:pPr>
          <w:r>
            <w:t>Saturday</w:t>
          </w:r>
        </w:p>
      </w:docPartBody>
    </w:docPart>
    <w:docPart>
      <w:docPartPr>
        <w:name w:val="92E523EE84144E06AEAA436835B18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679A6-31E1-45C1-8151-C937E7D82EF3}"/>
      </w:docPartPr>
      <w:docPartBody>
        <w:p w:rsidR="00910ECB" w:rsidRDefault="00000000">
          <w:pPr>
            <w:pStyle w:val="92E523EE84144E06AEAA436835B18EE5"/>
          </w:pPr>
          <w:r>
            <w:t>Sunday</w:t>
          </w:r>
        </w:p>
      </w:docPartBody>
    </w:docPart>
    <w:docPart>
      <w:docPartPr>
        <w:name w:val="AD040D53192849AEB36D68458749D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35E31-9941-4AA0-BB23-DB0F8B03EE77}"/>
      </w:docPartPr>
      <w:docPartBody>
        <w:p w:rsidR="00910ECB" w:rsidRDefault="00000000">
          <w:pPr>
            <w:pStyle w:val="AD040D53192849AEB36D68458749DAE4"/>
          </w:pPr>
          <w:r>
            <w:t>Monday</w:t>
          </w:r>
        </w:p>
      </w:docPartBody>
    </w:docPart>
    <w:docPart>
      <w:docPartPr>
        <w:name w:val="9DBA672FC67542F99ACC7A8C91FB5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0233F-0047-4097-B9DB-29DA88C435E6}"/>
      </w:docPartPr>
      <w:docPartBody>
        <w:p w:rsidR="00910ECB" w:rsidRDefault="00000000">
          <w:pPr>
            <w:pStyle w:val="9DBA672FC67542F99ACC7A8C91FB5669"/>
          </w:pPr>
          <w:r>
            <w:t>Tuesday</w:t>
          </w:r>
        </w:p>
      </w:docPartBody>
    </w:docPart>
    <w:docPart>
      <w:docPartPr>
        <w:name w:val="213418FF3BB543FA8898C84E3AD05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B4627-2CAC-4FF2-9AB7-557662D305E8}"/>
      </w:docPartPr>
      <w:docPartBody>
        <w:p w:rsidR="00910ECB" w:rsidRDefault="00000000">
          <w:pPr>
            <w:pStyle w:val="213418FF3BB543FA8898C84E3AD0568F"/>
          </w:pPr>
          <w:r>
            <w:t>Wednesday</w:t>
          </w:r>
        </w:p>
      </w:docPartBody>
    </w:docPart>
    <w:docPart>
      <w:docPartPr>
        <w:name w:val="C6C46BC61D034AECBBE2B1700FE5D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7DD8F-77AB-4056-9B7D-7D3ABF978F64}"/>
      </w:docPartPr>
      <w:docPartBody>
        <w:p w:rsidR="00910ECB" w:rsidRDefault="00000000">
          <w:pPr>
            <w:pStyle w:val="C6C46BC61D034AECBBE2B1700FE5DCA1"/>
          </w:pPr>
          <w:r>
            <w:t>Thursday</w:t>
          </w:r>
        </w:p>
      </w:docPartBody>
    </w:docPart>
    <w:docPart>
      <w:docPartPr>
        <w:name w:val="3F7344D5713349788D81A73D2BE41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D8856-12AD-48BB-93A3-778C7E779C7A}"/>
      </w:docPartPr>
      <w:docPartBody>
        <w:p w:rsidR="00910ECB" w:rsidRDefault="00000000">
          <w:pPr>
            <w:pStyle w:val="3F7344D5713349788D81A73D2BE41170"/>
          </w:pPr>
          <w:r>
            <w:t>Friday</w:t>
          </w:r>
        </w:p>
      </w:docPartBody>
    </w:docPart>
    <w:docPart>
      <w:docPartPr>
        <w:name w:val="0F7FC727A06F4D3BB81801D09CA3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0F094-B0C6-4A61-AA8E-884DB1B9C132}"/>
      </w:docPartPr>
      <w:docPartBody>
        <w:p w:rsidR="00910ECB" w:rsidRDefault="00000000">
          <w:pPr>
            <w:pStyle w:val="0F7FC727A06F4D3BB81801D09CA39D8E"/>
          </w:pPr>
          <w:r>
            <w:t>Saturday</w:t>
          </w:r>
        </w:p>
      </w:docPartBody>
    </w:docPart>
    <w:docPart>
      <w:docPartPr>
        <w:name w:val="3B0DB591050447EE82283383E5E45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79071-42F7-4361-84C7-F91E6BFA7CB2}"/>
      </w:docPartPr>
      <w:docPartBody>
        <w:p w:rsidR="00910ECB" w:rsidRDefault="00000000">
          <w:pPr>
            <w:pStyle w:val="3B0DB591050447EE82283383E5E45E06"/>
          </w:pPr>
          <w:r>
            <w:t>Sunday</w:t>
          </w:r>
        </w:p>
      </w:docPartBody>
    </w:docPart>
    <w:docPart>
      <w:docPartPr>
        <w:name w:val="2C12FA6BA2CC4466965D3ED7C985B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B2E40-A7B4-4DA2-975C-F478C8F19415}"/>
      </w:docPartPr>
      <w:docPartBody>
        <w:p w:rsidR="00910ECB" w:rsidRDefault="00000000">
          <w:pPr>
            <w:pStyle w:val="2C12FA6BA2CC4466965D3ED7C985B175"/>
          </w:pPr>
          <w:r>
            <w:t>Monday</w:t>
          </w:r>
        </w:p>
      </w:docPartBody>
    </w:docPart>
    <w:docPart>
      <w:docPartPr>
        <w:name w:val="1057065F49194830A05D546FBFEBD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85DFA3-F746-4442-89DF-38D8D68F6CA4}"/>
      </w:docPartPr>
      <w:docPartBody>
        <w:p w:rsidR="00910ECB" w:rsidRDefault="00000000">
          <w:pPr>
            <w:pStyle w:val="1057065F49194830A05D546FBFEBD607"/>
          </w:pPr>
          <w:r>
            <w:t>Tuesday</w:t>
          </w:r>
        </w:p>
      </w:docPartBody>
    </w:docPart>
    <w:docPart>
      <w:docPartPr>
        <w:name w:val="085D4522ECEB4A0D893C6349CA9C8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E7E20-775A-44DE-B2FF-3F33E628DA9D}"/>
      </w:docPartPr>
      <w:docPartBody>
        <w:p w:rsidR="00910ECB" w:rsidRDefault="00000000">
          <w:pPr>
            <w:pStyle w:val="085D4522ECEB4A0D893C6349CA9C80E4"/>
          </w:pPr>
          <w:r>
            <w:t>Wednesday</w:t>
          </w:r>
        </w:p>
      </w:docPartBody>
    </w:docPart>
    <w:docPart>
      <w:docPartPr>
        <w:name w:val="3C2E0A99937A405CA90A2F9F17B4C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A36B5-7229-4A58-B499-83B597FCA60D}"/>
      </w:docPartPr>
      <w:docPartBody>
        <w:p w:rsidR="00910ECB" w:rsidRDefault="00000000">
          <w:pPr>
            <w:pStyle w:val="3C2E0A99937A405CA90A2F9F17B4C9EB"/>
          </w:pPr>
          <w:r>
            <w:t>Thursday</w:t>
          </w:r>
        </w:p>
      </w:docPartBody>
    </w:docPart>
    <w:docPart>
      <w:docPartPr>
        <w:name w:val="E69B76BE706A421EB680C6A331835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F2C86-B424-4C4F-B262-87AB15E13DD5}"/>
      </w:docPartPr>
      <w:docPartBody>
        <w:p w:rsidR="00910ECB" w:rsidRDefault="00000000">
          <w:pPr>
            <w:pStyle w:val="E69B76BE706A421EB680C6A331835688"/>
          </w:pPr>
          <w:r>
            <w:t>Friday</w:t>
          </w:r>
        </w:p>
      </w:docPartBody>
    </w:docPart>
    <w:docPart>
      <w:docPartPr>
        <w:name w:val="93D68CDE536345C4BFE2B03FE8E15B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88276-452F-4C19-A2F1-ACB3E8135D60}"/>
      </w:docPartPr>
      <w:docPartBody>
        <w:p w:rsidR="00910ECB" w:rsidRDefault="00000000">
          <w:pPr>
            <w:pStyle w:val="93D68CDE536345C4BFE2B03FE8E15BE9"/>
          </w:pPr>
          <w:r>
            <w:t>Saturday</w:t>
          </w:r>
        </w:p>
      </w:docPartBody>
    </w:docPart>
    <w:docPart>
      <w:docPartPr>
        <w:name w:val="C7BCD349561041A68100EE0749F3E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D66F1-3EA6-4D40-BBD6-0A289C863672}"/>
      </w:docPartPr>
      <w:docPartBody>
        <w:p w:rsidR="00910ECB" w:rsidRDefault="00000000">
          <w:pPr>
            <w:pStyle w:val="C7BCD349561041A68100EE0749F3E460"/>
          </w:pPr>
          <w:r>
            <w:t>Sunday</w:t>
          </w:r>
        </w:p>
      </w:docPartBody>
    </w:docPart>
    <w:docPart>
      <w:docPartPr>
        <w:name w:val="46303D7F8E504EDF8805896BD6709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7B111-C6B2-40EC-AB0E-D0D2033C5991}"/>
      </w:docPartPr>
      <w:docPartBody>
        <w:p w:rsidR="00910ECB" w:rsidRDefault="00000000">
          <w:pPr>
            <w:pStyle w:val="46303D7F8E504EDF8805896BD67090BF"/>
          </w:pPr>
          <w:r>
            <w:t>Monday</w:t>
          </w:r>
        </w:p>
      </w:docPartBody>
    </w:docPart>
    <w:docPart>
      <w:docPartPr>
        <w:name w:val="E206A93EA6AD49498ADB555FFDEF8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F7A2A-3936-4EDF-8173-25ADBE738DE4}"/>
      </w:docPartPr>
      <w:docPartBody>
        <w:p w:rsidR="00910ECB" w:rsidRDefault="00000000">
          <w:pPr>
            <w:pStyle w:val="E206A93EA6AD49498ADB555FFDEF824C"/>
          </w:pPr>
          <w:r>
            <w:t>Tuesday</w:t>
          </w:r>
        </w:p>
      </w:docPartBody>
    </w:docPart>
    <w:docPart>
      <w:docPartPr>
        <w:name w:val="E25120A0D6AC4A08BB1975E1C8057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35434-1EF4-4AF4-A406-E8B1C36BB202}"/>
      </w:docPartPr>
      <w:docPartBody>
        <w:p w:rsidR="00910ECB" w:rsidRDefault="00000000">
          <w:pPr>
            <w:pStyle w:val="E25120A0D6AC4A08BB1975E1C80570B8"/>
          </w:pPr>
          <w:r>
            <w:t>Wednesday</w:t>
          </w:r>
        </w:p>
      </w:docPartBody>
    </w:docPart>
    <w:docPart>
      <w:docPartPr>
        <w:name w:val="CA7CAF72AC3D4F56BDE7B16A65ABA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3F7DB-8594-4A58-B077-E023458614A9}"/>
      </w:docPartPr>
      <w:docPartBody>
        <w:p w:rsidR="00910ECB" w:rsidRDefault="00000000">
          <w:pPr>
            <w:pStyle w:val="CA7CAF72AC3D4F56BDE7B16A65ABA2C2"/>
          </w:pPr>
          <w:r>
            <w:t>Thursday</w:t>
          </w:r>
        </w:p>
      </w:docPartBody>
    </w:docPart>
    <w:docPart>
      <w:docPartPr>
        <w:name w:val="255655C3B1FD436095678F4241FD7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A31E3-F41E-4BF9-9DB3-BAD37808022F}"/>
      </w:docPartPr>
      <w:docPartBody>
        <w:p w:rsidR="00910ECB" w:rsidRDefault="00000000">
          <w:pPr>
            <w:pStyle w:val="255655C3B1FD436095678F4241FD77F8"/>
          </w:pPr>
          <w:r>
            <w:t>Friday</w:t>
          </w:r>
        </w:p>
      </w:docPartBody>
    </w:docPart>
    <w:docPart>
      <w:docPartPr>
        <w:name w:val="DEB2F46972BD4A28A06107858A38F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7DC59-F019-4F74-9199-8A6EADE95C3B}"/>
      </w:docPartPr>
      <w:docPartBody>
        <w:p w:rsidR="00910ECB" w:rsidRDefault="00000000">
          <w:pPr>
            <w:pStyle w:val="DEB2F46972BD4A28A06107858A38F8C8"/>
          </w:pPr>
          <w:r>
            <w:t>Saturday</w:t>
          </w:r>
        </w:p>
      </w:docPartBody>
    </w:docPart>
    <w:docPart>
      <w:docPartPr>
        <w:name w:val="76AC3285C0424421AC4571746A99D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91638-E122-4146-932A-268D458D7900}"/>
      </w:docPartPr>
      <w:docPartBody>
        <w:p w:rsidR="00910ECB" w:rsidRDefault="00000000">
          <w:pPr>
            <w:pStyle w:val="76AC3285C0424421AC4571746A99D1B2"/>
          </w:pPr>
          <w:r>
            <w:t>Sunday</w:t>
          </w:r>
        </w:p>
      </w:docPartBody>
    </w:docPart>
    <w:docPart>
      <w:docPartPr>
        <w:name w:val="DA993B4F39724BE38D4CF2FAC02EA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F81BC-1104-4B8B-97B9-FA10005779A8}"/>
      </w:docPartPr>
      <w:docPartBody>
        <w:p w:rsidR="00910ECB" w:rsidRDefault="00000000">
          <w:pPr>
            <w:pStyle w:val="DA993B4F39724BE38D4CF2FAC02EA1B7"/>
          </w:pPr>
          <w:r>
            <w:t>Monday</w:t>
          </w:r>
        </w:p>
      </w:docPartBody>
    </w:docPart>
    <w:docPart>
      <w:docPartPr>
        <w:name w:val="4B0D6B63E57448A2889C4F77327EF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2E345-68C6-4E8E-B163-0D56F7B7BEC0}"/>
      </w:docPartPr>
      <w:docPartBody>
        <w:p w:rsidR="00910ECB" w:rsidRDefault="00000000">
          <w:pPr>
            <w:pStyle w:val="4B0D6B63E57448A2889C4F77327EF479"/>
          </w:pPr>
          <w:r>
            <w:t>Tuesday</w:t>
          </w:r>
        </w:p>
      </w:docPartBody>
    </w:docPart>
    <w:docPart>
      <w:docPartPr>
        <w:name w:val="C6B478AFF430443CBE024634B2649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52BE7-D3E6-454A-93B1-CE2C40DCBA37}"/>
      </w:docPartPr>
      <w:docPartBody>
        <w:p w:rsidR="00910ECB" w:rsidRDefault="00000000">
          <w:pPr>
            <w:pStyle w:val="C6B478AFF430443CBE024634B2649AFC"/>
          </w:pPr>
          <w:r>
            <w:t>Wednesday</w:t>
          </w:r>
        </w:p>
      </w:docPartBody>
    </w:docPart>
    <w:docPart>
      <w:docPartPr>
        <w:name w:val="29F59E29FB694D5D934B7D0286582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D8C17-0848-47E8-B5FE-DD88514BD071}"/>
      </w:docPartPr>
      <w:docPartBody>
        <w:p w:rsidR="00910ECB" w:rsidRDefault="00000000">
          <w:pPr>
            <w:pStyle w:val="29F59E29FB694D5D934B7D028658208C"/>
          </w:pPr>
          <w:r>
            <w:t>Thursday</w:t>
          </w:r>
        </w:p>
      </w:docPartBody>
    </w:docPart>
    <w:docPart>
      <w:docPartPr>
        <w:name w:val="878F2D600BAE4EC6A5B6661EB918B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E1509-9C65-4F11-A53A-02C23CCEDA50}"/>
      </w:docPartPr>
      <w:docPartBody>
        <w:p w:rsidR="00910ECB" w:rsidRDefault="00000000">
          <w:pPr>
            <w:pStyle w:val="878F2D600BAE4EC6A5B6661EB918B4ED"/>
          </w:pPr>
          <w:r>
            <w:t>Friday</w:t>
          </w:r>
        </w:p>
      </w:docPartBody>
    </w:docPart>
    <w:docPart>
      <w:docPartPr>
        <w:name w:val="CDDD8DECD2084625AA9A4660C7D06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1DA27-2447-4395-8F4B-28F127AC4BFF}"/>
      </w:docPartPr>
      <w:docPartBody>
        <w:p w:rsidR="00910ECB" w:rsidRDefault="00000000">
          <w:pPr>
            <w:pStyle w:val="CDDD8DECD2084625AA9A4660C7D06E36"/>
          </w:pPr>
          <w:r>
            <w:t>Saturday</w:t>
          </w:r>
        </w:p>
      </w:docPartBody>
    </w:docPart>
    <w:docPart>
      <w:docPartPr>
        <w:name w:val="06277294145648798969F159BF223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0A950-6A80-4349-8A09-9A69EBC8E561}"/>
      </w:docPartPr>
      <w:docPartBody>
        <w:p w:rsidR="00910ECB" w:rsidRDefault="00000000">
          <w:pPr>
            <w:pStyle w:val="06277294145648798969F159BF223B27"/>
          </w:pPr>
          <w:r>
            <w:t>Sunday</w:t>
          </w:r>
        </w:p>
      </w:docPartBody>
    </w:docPart>
    <w:docPart>
      <w:docPartPr>
        <w:name w:val="E7FB60F9BFB2479AAD0969FCA6CE0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0148F-B9F5-4CA2-9AF0-DFDBAD5634E2}"/>
      </w:docPartPr>
      <w:docPartBody>
        <w:p w:rsidR="00910ECB" w:rsidRDefault="00000000">
          <w:pPr>
            <w:pStyle w:val="E7FB60F9BFB2479AAD0969FCA6CE0793"/>
          </w:pPr>
          <w:r>
            <w:t>Monday</w:t>
          </w:r>
        </w:p>
      </w:docPartBody>
    </w:docPart>
    <w:docPart>
      <w:docPartPr>
        <w:name w:val="0E4E869AA68E43839D1FCE398AB06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8AF4E-0D20-4671-9C95-E926E8A32C61}"/>
      </w:docPartPr>
      <w:docPartBody>
        <w:p w:rsidR="00910ECB" w:rsidRDefault="00000000">
          <w:pPr>
            <w:pStyle w:val="0E4E869AA68E43839D1FCE398AB06930"/>
          </w:pPr>
          <w:r>
            <w:t>Tuesday</w:t>
          </w:r>
        </w:p>
      </w:docPartBody>
    </w:docPart>
    <w:docPart>
      <w:docPartPr>
        <w:name w:val="0A84FAAB638245A28264C30B3BB46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96F5C-A21B-43B4-8DA3-F60786AF9FE8}"/>
      </w:docPartPr>
      <w:docPartBody>
        <w:p w:rsidR="00910ECB" w:rsidRDefault="00000000">
          <w:pPr>
            <w:pStyle w:val="0A84FAAB638245A28264C30B3BB46209"/>
          </w:pPr>
          <w:r>
            <w:t>Wednesday</w:t>
          </w:r>
        </w:p>
      </w:docPartBody>
    </w:docPart>
    <w:docPart>
      <w:docPartPr>
        <w:name w:val="E4821B4FD76E433FA9FD2272FD2B7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99C7D-7977-411A-ADE0-A78FE5E495A2}"/>
      </w:docPartPr>
      <w:docPartBody>
        <w:p w:rsidR="00910ECB" w:rsidRDefault="00000000">
          <w:pPr>
            <w:pStyle w:val="E4821B4FD76E433FA9FD2272FD2B7A6E"/>
          </w:pPr>
          <w:r>
            <w:t>Thursday</w:t>
          </w:r>
        </w:p>
      </w:docPartBody>
    </w:docPart>
    <w:docPart>
      <w:docPartPr>
        <w:name w:val="109E008DA87A4FBA8632B3E055FC2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6EE09-A940-4374-85F9-BB92B776E241}"/>
      </w:docPartPr>
      <w:docPartBody>
        <w:p w:rsidR="00910ECB" w:rsidRDefault="00000000">
          <w:pPr>
            <w:pStyle w:val="109E008DA87A4FBA8632B3E055FC2438"/>
          </w:pPr>
          <w:r>
            <w:t>Friday</w:t>
          </w:r>
        </w:p>
      </w:docPartBody>
    </w:docPart>
    <w:docPart>
      <w:docPartPr>
        <w:name w:val="F1A6073DB28340D5B21C00086AD64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5B939-0834-45C6-9286-FDBA5A605DBE}"/>
      </w:docPartPr>
      <w:docPartBody>
        <w:p w:rsidR="00910ECB" w:rsidRDefault="00000000">
          <w:pPr>
            <w:pStyle w:val="F1A6073DB28340D5B21C00086AD64147"/>
          </w:pPr>
          <w:r>
            <w:t>Saturday</w:t>
          </w:r>
        </w:p>
      </w:docPartBody>
    </w:docPart>
    <w:docPart>
      <w:docPartPr>
        <w:name w:val="B981D265DAC94553B34CB94242AAE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2AE8E-9434-415B-8B6C-A716BF0B2FEE}"/>
      </w:docPartPr>
      <w:docPartBody>
        <w:p w:rsidR="00910ECB" w:rsidRDefault="00000000">
          <w:pPr>
            <w:pStyle w:val="B981D265DAC94553B34CB94242AAE467"/>
          </w:pPr>
          <w:r>
            <w:t>Sunday</w:t>
          </w:r>
        </w:p>
      </w:docPartBody>
    </w:docPart>
    <w:docPart>
      <w:docPartPr>
        <w:name w:val="1F58825107FB41EE86481EC2BC65A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EFA61-5E5C-48D9-B06B-6BCB3948CEE5}"/>
      </w:docPartPr>
      <w:docPartBody>
        <w:p w:rsidR="00910ECB" w:rsidRDefault="00000000">
          <w:pPr>
            <w:pStyle w:val="1F58825107FB41EE86481EC2BC65AF4C"/>
          </w:pPr>
          <w:r>
            <w:t>Monday</w:t>
          </w:r>
        </w:p>
      </w:docPartBody>
    </w:docPart>
    <w:docPart>
      <w:docPartPr>
        <w:name w:val="E9E094F07AB24D6CAA5E19B44A932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686D0-962E-4F3F-84B6-7BBF0C3609BB}"/>
      </w:docPartPr>
      <w:docPartBody>
        <w:p w:rsidR="00910ECB" w:rsidRDefault="00000000">
          <w:pPr>
            <w:pStyle w:val="E9E094F07AB24D6CAA5E19B44A932A33"/>
          </w:pPr>
          <w:r>
            <w:t>Tuesday</w:t>
          </w:r>
        </w:p>
      </w:docPartBody>
    </w:docPart>
    <w:docPart>
      <w:docPartPr>
        <w:name w:val="FC856B1C933F49E3ADA7E624BE43F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8C2F9-7F44-4200-BBE6-9CE22CEB2160}"/>
      </w:docPartPr>
      <w:docPartBody>
        <w:p w:rsidR="00910ECB" w:rsidRDefault="00000000">
          <w:pPr>
            <w:pStyle w:val="FC856B1C933F49E3ADA7E624BE43F9EE"/>
          </w:pPr>
          <w:r>
            <w:t>Wednesday</w:t>
          </w:r>
        </w:p>
      </w:docPartBody>
    </w:docPart>
    <w:docPart>
      <w:docPartPr>
        <w:name w:val="B7DDA9BBB24B4FABBCD80D16A3DEE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53AAB-0CE0-4CA4-8B62-F3229A1A424D}"/>
      </w:docPartPr>
      <w:docPartBody>
        <w:p w:rsidR="00910ECB" w:rsidRDefault="00000000">
          <w:pPr>
            <w:pStyle w:val="B7DDA9BBB24B4FABBCD80D16A3DEEEE5"/>
          </w:pPr>
          <w:r>
            <w:t>Thursday</w:t>
          </w:r>
        </w:p>
      </w:docPartBody>
    </w:docPart>
    <w:docPart>
      <w:docPartPr>
        <w:name w:val="773D186405914ABC85BC2785F95DF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488DA-E7DA-4F9C-9FFE-A28F6CD15509}"/>
      </w:docPartPr>
      <w:docPartBody>
        <w:p w:rsidR="00910ECB" w:rsidRDefault="00000000">
          <w:pPr>
            <w:pStyle w:val="773D186405914ABC85BC2785F95DF912"/>
          </w:pPr>
          <w:r>
            <w:t>Friday</w:t>
          </w:r>
        </w:p>
      </w:docPartBody>
    </w:docPart>
    <w:docPart>
      <w:docPartPr>
        <w:name w:val="A7A4768EC38E4265B432184EF88CB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383FF-2364-48E6-8DE1-68D9A76E32A1}"/>
      </w:docPartPr>
      <w:docPartBody>
        <w:p w:rsidR="00910ECB" w:rsidRDefault="00000000">
          <w:pPr>
            <w:pStyle w:val="A7A4768EC38E4265B432184EF88CBDFC"/>
          </w:pPr>
          <w:r>
            <w:t>Saturday</w:t>
          </w:r>
        </w:p>
      </w:docPartBody>
    </w:docPart>
    <w:docPart>
      <w:docPartPr>
        <w:name w:val="959E6C64729143ABB0CC7D2E3A591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328BE-0053-4A22-ABF7-969F5A9DBC92}"/>
      </w:docPartPr>
      <w:docPartBody>
        <w:p w:rsidR="00910ECB" w:rsidRDefault="00000000">
          <w:pPr>
            <w:pStyle w:val="959E6C64729143ABB0CC7D2E3A591AEA"/>
          </w:pPr>
          <w:r>
            <w:t>Sunday</w:t>
          </w:r>
        </w:p>
      </w:docPartBody>
    </w:docPart>
    <w:docPart>
      <w:docPartPr>
        <w:name w:val="C6980D6D979D4917B7BA5CE2D5357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3CF5C-7881-421D-AC02-BB03B9E1D2A4}"/>
      </w:docPartPr>
      <w:docPartBody>
        <w:p w:rsidR="00910ECB" w:rsidRDefault="00000000">
          <w:pPr>
            <w:pStyle w:val="C6980D6D979D4917B7BA5CE2D535769A"/>
          </w:pPr>
          <w:r>
            <w:t>Monday</w:t>
          </w:r>
        </w:p>
      </w:docPartBody>
    </w:docPart>
    <w:docPart>
      <w:docPartPr>
        <w:name w:val="403CD3B0C73A4D4EB2CF54A37F4C0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B057E-15A3-4884-8B10-B291604724EF}"/>
      </w:docPartPr>
      <w:docPartBody>
        <w:p w:rsidR="00910ECB" w:rsidRDefault="00000000">
          <w:pPr>
            <w:pStyle w:val="403CD3B0C73A4D4EB2CF54A37F4C0EAE"/>
          </w:pPr>
          <w:r>
            <w:t>Tuesday</w:t>
          </w:r>
        </w:p>
      </w:docPartBody>
    </w:docPart>
    <w:docPart>
      <w:docPartPr>
        <w:name w:val="CC3A0C833E494685AE6ECAB93917F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DCFC5-4655-4043-AA70-9AD6184AFD50}"/>
      </w:docPartPr>
      <w:docPartBody>
        <w:p w:rsidR="00910ECB" w:rsidRDefault="00000000">
          <w:pPr>
            <w:pStyle w:val="CC3A0C833E494685AE6ECAB93917F828"/>
          </w:pPr>
          <w:r>
            <w:t>Wednesday</w:t>
          </w:r>
        </w:p>
      </w:docPartBody>
    </w:docPart>
    <w:docPart>
      <w:docPartPr>
        <w:name w:val="A356C9472B4D41D98958AE6E10B3E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B5B93-797A-4A71-8891-720BCB7F8E4C}"/>
      </w:docPartPr>
      <w:docPartBody>
        <w:p w:rsidR="00910ECB" w:rsidRDefault="00000000">
          <w:pPr>
            <w:pStyle w:val="A356C9472B4D41D98958AE6E10B3E919"/>
          </w:pPr>
          <w:r>
            <w:t>Thursday</w:t>
          </w:r>
        </w:p>
      </w:docPartBody>
    </w:docPart>
    <w:docPart>
      <w:docPartPr>
        <w:name w:val="FB6A0160BF524047824AE8AFB67A5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3E8C4-B125-4EAB-AA83-571A5A06A699}"/>
      </w:docPartPr>
      <w:docPartBody>
        <w:p w:rsidR="00910ECB" w:rsidRDefault="00000000">
          <w:pPr>
            <w:pStyle w:val="FB6A0160BF524047824AE8AFB67A522A"/>
          </w:pPr>
          <w:r>
            <w:t>Friday</w:t>
          </w:r>
        </w:p>
      </w:docPartBody>
    </w:docPart>
    <w:docPart>
      <w:docPartPr>
        <w:name w:val="4C28B8F158934CC491D667EEAF63E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AADD30-8426-4C8F-99C3-8FF44A11D35E}"/>
      </w:docPartPr>
      <w:docPartBody>
        <w:p w:rsidR="00910ECB" w:rsidRDefault="00000000">
          <w:pPr>
            <w:pStyle w:val="4C28B8F158934CC491D667EEAF63E26A"/>
          </w:pPr>
          <w:r>
            <w:t>Saturday</w:t>
          </w:r>
        </w:p>
      </w:docPartBody>
    </w:docPart>
    <w:docPart>
      <w:docPartPr>
        <w:name w:val="3ED543F66C9E46309814844377E72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763BC-0A05-4A84-9BB7-46520F544751}"/>
      </w:docPartPr>
      <w:docPartBody>
        <w:p w:rsidR="00910ECB" w:rsidRDefault="00E66BB2" w:rsidP="00E66BB2">
          <w:pPr>
            <w:pStyle w:val="3ED543F66C9E46309814844377E72BDB"/>
          </w:pPr>
          <w:r>
            <w:t>Sunday</w:t>
          </w:r>
        </w:p>
      </w:docPartBody>
    </w:docPart>
    <w:docPart>
      <w:docPartPr>
        <w:name w:val="0975D788ED3E4FE19050BAF2B4D00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2F3A3-A261-4C30-9AD4-F23D8D6637C6}"/>
      </w:docPartPr>
      <w:docPartBody>
        <w:p w:rsidR="00910ECB" w:rsidRDefault="00E66BB2" w:rsidP="00E66BB2">
          <w:pPr>
            <w:pStyle w:val="0975D788ED3E4FE19050BAF2B4D00CFB"/>
          </w:pPr>
          <w:r>
            <w:t>Monday</w:t>
          </w:r>
        </w:p>
      </w:docPartBody>
    </w:docPart>
    <w:docPart>
      <w:docPartPr>
        <w:name w:val="9E5666A1EEE04455A69B15311CEC2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63258-5FCB-4343-AC4E-FA4BF18BBADD}"/>
      </w:docPartPr>
      <w:docPartBody>
        <w:p w:rsidR="00910ECB" w:rsidRDefault="00E66BB2" w:rsidP="00E66BB2">
          <w:pPr>
            <w:pStyle w:val="9E5666A1EEE04455A69B15311CEC26C9"/>
          </w:pPr>
          <w:r>
            <w:t>Tuesday</w:t>
          </w:r>
        </w:p>
      </w:docPartBody>
    </w:docPart>
    <w:docPart>
      <w:docPartPr>
        <w:name w:val="B498FAC5174B49F2B02AC3333AE6D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278E1-76DA-4B90-AEFF-459BBE665A15}"/>
      </w:docPartPr>
      <w:docPartBody>
        <w:p w:rsidR="00910ECB" w:rsidRDefault="00E66BB2" w:rsidP="00E66BB2">
          <w:pPr>
            <w:pStyle w:val="B498FAC5174B49F2B02AC3333AE6DF02"/>
          </w:pPr>
          <w:r>
            <w:t>Wednesday</w:t>
          </w:r>
        </w:p>
      </w:docPartBody>
    </w:docPart>
    <w:docPart>
      <w:docPartPr>
        <w:name w:val="B120D60DC0A445E19A72B8803AAC5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C2659-0930-445C-A701-A4A7501E6258}"/>
      </w:docPartPr>
      <w:docPartBody>
        <w:p w:rsidR="00910ECB" w:rsidRDefault="00E66BB2" w:rsidP="00E66BB2">
          <w:pPr>
            <w:pStyle w:val="B120D60DC0A445E19A72B8803AAC5DA6"/>
          </w:pPr>
          <w:r>
            <w:t>Thursday</w:t>
          </w:r>
        </w:p>
      </w:docPartBody>
    </w:docPart>
    <w:docPart>
      <w:docPartPr>
        <w:name w:val="E0C88C159D0A4507932CD79C27D08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A8C5B-4DDB-4815-A224-D9F86405F26B}"/>
      </w:docPartPr>
      <w:docPartBody>
        <w:p w:rsidR="00910ECB" w:rsidRDefault="00E66BB2" w:rsidP="00E66BB2">
          <w:pPr>
            <w:pStyle w:val="E0C88C159D0A4507932CD79C27D083BE"/>
          </w:pPr>
          <w:r>
            <w:t>Friday</w:t>
          </w:r>
        </w:p>
      </w:docPartBody>
    </w:docPart>
    <w:docPart>
      <w:docPartPr>
        <w:name w:val="40D5EC10F0F04440B0915C6904618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F13A6-F025-4D6E-8A91-DDA70E75CA17}"/>
      </w:docPartPr>
      <w:docPartBody>
        <w:p w:rsidR="00910ECB" w:rsidRDefault="00E66BB2" w:rsidP="00E66BB2">
          <w:pPr>
            <w:pStyle w:val="40D5EC10F0F04440B0915C6904618081"/>
          </w:pPr>
          <w:r>
            <w:t>Saturday</w:t>
          </w:r>
        </w:p>
      </w:docPartBody>
    </w:docPart>
    <w:docPart>
      <w:docPartPr>
        <w:name w:val="B9F477D0AC804B289A48D94EDB961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95454-FB07-47FF-A67A-27290233FDEC}"/>
      </w:docPartPr>
      <w:docPartBody>
        <w:p w:rsidR="00B808AB" w:rsidRDefault="00910ECB" w:rsidP="00910ECB">
          <w:pPr>
            <w:pStyle w:val="B9F477D0AC804B289A48D94EDB9619C4"/>
          </w:pPr>
          <w:r>
            <w:t>Sunday</w:t>
          </w:r>
        </w:p>
      </w:docPartBody>
    </w:docPart>
    <w:docPart>
      <w:docPartPr>
        <w:name w:val="483ACA61F27E48FEAAB14B82316A9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5B4AF-8626-48B0-960D-2E1D76740FF5}"/>
      </w:docPartPr>
      <w:docPartBody>
        <w:p w:rsidR="00B808AB" w:rsidRDefault="00910ECB" w:rsidP="00910ECB">
          <w:pPr>
            <w:pStyle w:val="483ACA61F27E48FEAAB14B82316A91B2"/>
          </w:pPr>
          <w:r>
            <w:t>Monday</w:t>
          </w:r>
        </w:p>
      </w:docPartBody>
    </w:docPart>
    <w:docPart>
      <w:docPartPr>
        <w:name w:val="8D5A3BA8F20E447DBC2AFC81524B8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75CBE-8668-4CBE-B48A-1D6FF26744DA}"/>
      </w:docPartPr>
      <w:docPartBody>
        <w:p w:rsidR="00B808AB" w:rsidRDefault="00910ECB" w:rsidP="00910ECB">
          <w:pPr>
            <w:pStyle w:val="8D5A3BA8F20E447DBC2AFC81524B819A"/>
          </w:pPr>
          <w:r>
            <w:t>Tuesday</w:t>
          </w:r>
        </w:p>
      </w:docPartBody>
    </w:docPart>
    <w:docPart>
      <w:docPartPr>
        <w:name w:val="043F050639854ABB9C099A4C84435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9A9E9-2956-4647-933F-71E917A43A58}"/>
      </w:docPartPr>
      <w:docPartBody>
        <w:p w:rsidR="00B808AB" w:rsidRDefault="00910ECB" w:rsidP="00910ECB">
          <w:pPr>
            <w:pStyle w:val="043F050639854ABB9C099A4C84435DFD"/>
          </w:pPr>
          <w:r>
            <w:t>Wednesday</w:t>
          </w:r>
        </w:p>
      </w:docPartBody>
    </w:docPart>
    <w:docPart>
      <w:docPartPr>
        <w:name w:val="E87FF14EEA7F4411B8AA2D0452182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64DBB-CE2A-485F-BAB2-C0AB76C3341C}"/>
      </w:docPartPr>
      <w:docPartBody>
        <w:p w:rsidR="00B808AB" w:rsidRDefault="00910ECB" w:rsidP="00910ECB">
          <w:pPr>
            <w:pStyle w:val="E87FF14EEA7F4411B8AA2D045218295C"/>
          </w:pPr>
          <w:r>
            <w:t>Thursday</w:t>
          </w:r>
        </w:p>
      </w:docPartBody>
    </w:docPart>
    <w:docPart>
      <w:docPartPr>
        <w:name w:val="DB5F01EBB56B447AB8F5810EB9BF2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95FE7-CF9C-44DC-9682-AD5D8E9D2689}"/>
      </w:docPartPr>
      <w:docPartBody>
        <w:p w:rsidR="00B808AB" w:rsidRDefault="00910ECB" w:rsidP="00910ECB">
          <w:pPr>
            <w:pStyle w:val="DB5F01EBB56B447AB8F5810EB9BF2DDB"/>
          </w:pPr>
          <w:r>
            <w:t>Friday</w:t>
          </w:r>
        </w:p>
      </w:docPartBody>
    </w:docPart>
    <w:docPart>
      <w:docPartPr>
        <w:name w:val="1B4CEF27088D4CB79B89B27742EA6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2FA75-E736-4ED0-8CD2-484EB61BACDE}"/>
      </w:docPartPr>
      <w:docPartBody>
        <w:p w:rsidR="00B808AB" w:rsidRDefault="00910ECB" w:rsidP="00910ECB">
          <w:pPr>
            <w:pStyle w:val="1B4CEF27088D4CB79B89B27742EA6452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B2"/>
    <w:rsid w:val="002F032E"/>
    <w:rsid w:val="002F3546"/>
    <w:rsid w:val="00300149"/>
    <w:rsid w:val="004968FC"/>
    <w:rsid w:val="005E1C07"/>
    <w:rsid w:val="005E7FDB"/>
    <w:rsid w:val="00910ECB"/>
    <w:rsid w:val="00955951"/>
    <w:rsid w:val="00A43C90"/>
    <w:rsid w:val="00B808AB"/>
    <w:rsid w:val="00DD37A0"/>
    <w:rsid w:val="00E66BB2"/>
    <w:rsid w:val="00F4237F"/>
    <w:rsid w:val="00FD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4645FB7CCA42F183FAF65A30F6A42A">
    <w:name w:val="FA4645FB7CCA42F183FAF65A30F6A42A"/>
  </w:style>
  <w:style w:type="paragraph" w:customStyle="1" w:styleId="D19545BB3AE948BD9F7453505D4EB80E">
    <w:name w:val="D19545BB3AE948BD9F7453505D4EB80E"/>
  </w:style>
  <w:style w:type="paragraph" w:customStyle="1" w:styleId="A1E7D4C06D214B07A6C32C3750990AE8">
    <w:name w:val="A1E7D4C06D214B07A6C32C3750990AE8"/>
  </w:style>
  <w:style w:type="paragraph" w:customStyle="1" w:styleId="25B99C65CFAB4B6FA9A83D792DA2AD45">
    <w:name w:val="25B99C65CFAB4B6FA9A83D792DA2AD45"/>
  </w:style>
  <w:style w:type="paragraph" w:customStyle="1" w:styleId="83930AD6388141308C2650882AE1A683">
    <w:name w:val="83930AD6388141308C2650882AE1A683"/>
  </w:style>
  <w:style w:type="paragraph" w:customStyle="1" w:styleId="325C24A11DFD462098007E20E61AE666">
    <w:name w:val="325C24A11DFD462098007E20E61AE666"/>
  </w:style>
  <w:style w:type="paragraph" w:customStyle="1" w:styleId="106F4D093B014C2E8A161B46E0C9E406">
    <w:name w:val="106F4D093B014C2E8A161B46E0C9E406"/>
  </w:style>
  <w:style w:type="paragraph" w:customStyle="1" w:styleId="B9F477D0AC804B289A48D94EDB9619C4">
    <w:name w:val="B9F477D0AC804B289A48D94EDB9619C4"/>
    <w:rsid w:val="00910ECB"/>
  </w:style>
  <w:style w:type="paragraph" w:customStyle="1" w:styleId="483ACA61F27E48FEAAB14B82316A91B2">
    <w:name w:val="483ACA61F27E48FEAAB14B82316A91B2"/>
    <w:rsid w:val="00910ECB"/>
  </w:style>
  <w:style w:type="paragraph" w:customStyle="1" w:styleId="8D5A3BA8F20E447DBC2AFC81524B819A">
    <w:name w:val="8D5A3BA8F20E447DBC2AFC81524B819A"/>
    <w:rsid w:val="00910ECB"/>
  </w:style>
  <w:style w:type="paragraph" w:customStyle="1" w:styleId="043F050639854ABB9C099A4C84435DFD">
    <w:name w:val="043F050639854ABB9C099A4C84435DFD"/>
    <w:rsid w:val="00910ECB"/>
  </w:style>
  <w:style w:type="paragraph" w:customStyle="1" w:styleId="E87FF14EEA7F4411B8AA2D045218295C">
    <w:name w:val="E87FF14EEA7F4411B8AA2D045218295C"/>
    <w:rsid w:val="00910ECB"/>
  </w:style>
  <w:style w:type="paragraph" w:customStyle="1" w:styleId="DB5F01EBB56B447AB8F5810EB9BF2DDB">
    <w:name w:val="DB5F01EBB56B447AB8F5810EB9BF2DDB"/>
    <w:rsid w:val="00910ECB"/>
  </w:style>
  <w:style w:type="paragraph" w:customStyle="1" w:styleId="1B4CEF27088D4CB79B89B27742EA6452">
    <w:name w:val="1B4CEF27088D4CB79B89B27742EA6452"/>
    <w:rsid w:val="00910ECB"/>
  </w:style>
  <w:style w:type="paragraph" w:customStyle="1" w:styleId="00D7FAC8112F4A109348AE50FEEECB36">
    <w:name w:val="00D7FAC8112F4A109348AE50FEEECB36"/>
  </w:style>
  <w:style w:type="paragraph" w:customStyle="1" w:styleId="1DF74B85D6EB4736A27D75A4746B826C">
    <w:name w:val="1DF74B85D6EB4736A27D75A4746B826C"/>
  </w:style>
  <w:style w:type="paragraph" w:customStyle="1" w:styleId="27232BFE17E948ADBE84705C6164DBE1">
    <w:name w:val="27232BFE17E948ADBE84705C6164DBE1"/>
  </w:style>
  <w:style w:type="paragraph" w:customStyle="1" w:styleId="B8A6B3B1432242CC889248ADADD091E0">
    <w:name w:val="B8A6B3B1432242CC889248ADADD091E0"/>
  </w:style>
  <w:style w:type="paragraph" w:customStyle="1" w:styleId="1345FEBC6C9C4EEE901795E20CE7357D">
    <w:name w:val="1345FEBC6C9C4EEE901795E20CE7357D"/>
  </w:style>
  <w:style w:type="paragraph" w:customStyle="1" w:styleId="53D77860005B4F5186F21D56A845CEA5">
    <w:name w:val="53D77860005B4F5186F21D56A845CEA5"/>
  </w:style>
  <w:style w:type="paragraph" w:customStyle="1" w:styleId="42BBCF2A8A2D42A59D8B7164F50E3C4C">
    <w:name w:val="42BBCF2A8A2D42A59D8B7164F50E3C4C"/>
  </w:style>
  <w:style w:type="paragraph" w:customStyle="1" w:styleId="3389B20FDE454B7A8735AE545065256C">
    <w:name w:val="3389B20FDE454B7A8735AE545065256C"/>
  </w:style>
  <w:style w:type="paragraph" w:customStyle="1" w:styleId="B382DC21FD5F493187864F8C56CB02AD">
    <w:name w:val="B382DC21FD5F493187864F8C56CB02AD"/>
  </w:style>
  <w:style w:type="paragraph" w:customStyle="1" w:styleId="78F417E7D1484165B6045BDD9F6E04E2">
    <w:name w:val="78F417E7D1484165B6045BDD9F6E04E2"/>
  </w:style>
  <w:style w:type="paragraph" w:customStyle="1" w:styleId="5EF11CDDC38A44758D5FF30B02AD1249">
    <w:name w:val="5EF11CDDC38A44758D5FF30B02AD1249"/>
  </w:style>
  <w:style w:type="paragraph" w:customStyle="1" w:styleId="BB9CB01942E34B23BA02298CDF6452B0">
    <w:name w:val="BB9CB01942E34B23BA02298CDF6452B0"/>
  </w:style>
  <w:style w:type="paragraph" w:customStyle="1" w:styleId="20F711BB0076439DA783FD6F3754F388">
    <w:name w:val="20F711BB0076439DA783FD6F3754F388"/>
  </w:style>
  <w:style w:type="paragraph" w:customStyle="1" w:styleId="C79E8E52B1104CAB81A01778BE2D158F">
    <w:name w:val="C79E8E52B1104CAB81A01778BE2D158F"/>
  </w:style>
  <w:style w:type="paragraph" w:customStyle="1" w:styleId="92E523EE84144E06AEAA436835B18EE5">
    <w:name w:val="92E523EE84144E06AEAA436835B18EE5"/>
  </w:style>
  <w:style w:type="paragraph" w:customStyle="1" w:styleId="AD040D53192849AEB36D68458749DAE4">
    <w:name w:val="AD040D53192849AEB36D68458749DAE4"/>
  </w:style>
  <w:style w:type="paragraph" w:customStyle="1" w:styleId="9DBA672FC67542F99ACC7A8C91FB5669">
    <w:name w:val="9DBA672FC67542F99ACC7A8C91FB5669"/>
  </w:style>
  <w:style w:type="paragraph" w:customStyle="1" w:styleId="213418FF3BB543FA8898C84E3AD0568F">
    <w:name w:val="213418FF3BB543FA8898C84E3AD0568F"/>
  </w:style>
  <w:style w:type="paragraph" w:customStyle="1" w:styleId="C6C46BC61D034AECBBE2B1700FE5DCA1">
    <w:name w:val="C6C46BC61D034AECBBE2B1700FE5DCA1"/>
  </w:style>
  <w:style w:type="paragraph" w:customStyle="1" w:styleId="3F7344D5713349788D81A73D2BE41170">
    <w:name w:val="3F7344D5713349788D81A73D2BE41170"/>
  </w:style>
  <w:style w:type="paragraph" w:customStyle="1" w:styleId="0F7FC727A06F4D3BB81801D09CA39D8E">
    <w:name w:val="0F7FC727A06F4D3BB81801D09CA39D8E"/>
  </w:style>
  <w:style w:type="paragraph" w:customStyle="1" w:styleId="3B0DB591050447EE82283383E5E45E06">
    <w:name w:val="3B0DB591050447EE82283383E5E45E06"/>
  </w:style>
  <w:style w:type="paragraph" w:customStyle="1" w:styleId="2C12FA6BA2CC4466965D3ED7C985B175">
    <w:name w:val="2C12FA6BA2CC4466965D3ED7C985B175"/>
  </w:style>
  <w:style w:type="paragraph" w:customStyle="1" w:styleId="1057065F49194830A05D546FBFEBD607">
    <w:name w:val="1057065F49194830A05D546FBFEBD607"/>
  </w:style>
  <w:style w:type="paragraph" w:customStyle="1" w:styleId="085D4522ECEB4A0D893C6349CA9C80E4">
    <w:name w:val="085D4522ECEB4A0D893C6349CA9C80E4"/>
  </w:style>
  <w:style w:type="paragraph" w:customStyle="1" w:styleId="3C2E0A99937A405CA90A2F9F17B4C9EB">
    <w:name w:val="3C2E0A99937A405CA90A2F9F17B4C9EB"/>
  </w:style>
  <w:style w:type="paragraph" w:customStyle="1" w:styleId="E69B76BE706A421EB680C6A331835688">
    <w:name w:val="E69B76BE706A421EB680C6A331835688"/>
  </w:style>
  <w:style w:type="paragraph" w:customStyle="1" w:styleId="93D68CDE536345C4BFE2B03FE8E15BE9">
    <w:name w:val="93D68CDE536345C4BFE2B03FE8E15BE9"/>
  </w:style>
  <w:style w:type="paragraph" w:customStyle="1" w:styleId="C7BCD349561041A68100EE0749F3E460">
    <w:name w:val="C7BCD349561041A68100EE0749F3E460"/>
  </w:style>
  <w:style w:type="paragraph" w:customStyle="1" w:styleId="46303D7F8E504EDF8805896BD67090BF">
    <w:name w:val="46303D7F8E504EDF8805896BD67090BF"/>
  </w:style>
  <w:style w:type="paragraph" w:customStyle="1" w:styleId="E206A93EA6AD49498ADB555FFDEF824C">
    <w:name w:val="E206A93EA6AD49498ADB555FFDEF824C"/>
  </w:style>
  <w:style w:type="paragraph" w:customStyle="1" w:styleId="E25120A0D6AC4A08BB1975E1C80570B8">
    <w:name w:val="E25120A0D6AC4A08BB1975E1C80570B8"/>
  </w:style>
  <w:style w:type="paragraph" w:customStyle="1" w:styleId="CA7CAF72AC3D4F56BDE7B16A65ABA2C2">
    <w:name w:val="CA7CAF72AC3D4F56BDE7B16A65ABA2C2"/>
  </w:style>
  <w:style w:type="paragraph" w:customStyle="1" w:styleId="255655C3B1FD436095678F4241FD77F8">
    <w:name w:val="255655C3B1FD436095678F4241FD77F8"/>
  </w:style>
  <w:style w:type="paragraph" w:customStyle="1" w:styleId="DEB2F46972BD4A28A06107858A38F8C8">
    <w:name w:val="DEB2F46972BD4A28A06107858A38F8C8"/>
  </w:style>
  <w:style w:type="paragraph" w:customStyle="1" w:styleId="76AC3285C0424421AC4571746A99D1B2">
    <w:name w:val="76AC3285C0424421AC4571746A99D1B2"/>
  </w:style>
  <w:style w:type="paragraph" w:customStyle="1" w:styleId="DA993B4F39724BE38D4CF2FAC02EA1B7">
    <w:name w:val="DA993B4F39724BE38D4CF2FAC02EA1B7"/>
  </w:style>
  <w:style w:type="paragraph" w:customStyle="1" w:styleId="4B0D6B63E57448A2889C4F77327EF479">
    <w:name w:val="4B0D6B63E57448A2889C4F77327EF479"/>
  </w:style>
  <w:style w:type="paragraph" w:customStyle="1" w:styleId="C6B478AFF430443CBE024634B2649AFC">
    <w:name w:val="C6B478AFF430443CBE024634B2649AFC"/>
  </w:style>
  <w:style w:type="paragraph" w:customStyle="1" w:styleId="29F59E29FB694D5D934B7D028658208C">
    <w:name w:val="29F59E29FB694D5D934B7D028658208C"/>
  </w:style>
  <w:style w:type="paragraph" w:customStyle="1" w:styleId="878F2D600BAE4EC6A5B6661EB918B4ED">
    <w:name w:val="878F2D600BAE4EC6A5B6661EB918B4ED"/>
  </w:style>
  <w:style w:type="paragraph" w:customStyle="1" w:styleId="CDDD8DECD2084625AA9A4660C7D06E36">
    <w:name w:val="CDDD8DECD2084625AA9A4660C7D06E36"/>
  </w:style>
  <w:style w:type="paragraph" w:customStyle="1" w:styleId="06277294145648798969F159BF223B27">
    <w:name w:val="06277294145648798969F159BF223B27"/>
  </w:style>
  <w:style w:type="paragraph" w:customStyle="1" w:styleId="E7FB60F9BFB2479AAD0969FCA6CE0793">
    <w:name w:val="E7FB60F9BFB2479AAD0969FCA6CE0793"/>
  </w:style>
  <w:style w:type="paragraph" w:customStyle="1" w:styleId="0E4E869AA68E43839D1FCE398AB06930">
    <w:name w:val="0E4E869AA68E43839D1FCE398AB06930"/>
  </w:style>
  <w:style w:type="paragraph" w:customStyle="1" w:styleId="0A84FAAB638245A28264C30B3BB46209">
    <w:name w:val="0A84FAAB638245A28264C30B3BB46209"/>
  </w:style>
  <w:style w:type="paragraph" w:customStyle="1" w:styleId="E4821B4FD76E433FA9FD2272FD2B7A6E">
    <w:name w:val="E4821B4FD76E433FA9FD2272FD2B7A6E"/>
  </w:style>
  <w:style w:type="paragraph" w:customStyle="1" w:styleId="109E008DA87A4FBA8632B3E055FC2438">
    <w:name w:val="109E008DA87A4FBA8632B3E055FC2438"/>
  </w:style>
  <w:style w:type="paragraph" w:customStyle="1" w:styleId="F1A6073DB28340D5B21C00086AD64147">
    <w:name w:val="F1A6073DB28340D5B21C00086AD64147"/>
  </w:style>
  <w:style w:type="paragraph" w:customStyle="1" w:styleId="B981D265DAC94553B34CB94242AAE467">
    <w:name w:val="B981D265DAC94553B34CB94242AAE467"/>
  </w:style>
  <w:style w:type="paragraph" w:customStyle="1" w:styleId="1F58825107FB41EE86481EC2BC65AF4C">
    <w:name w:val="1F58825107FB41EE86481EC2BC65AF4C"/>
  </w:style>
  <w:style w:type="paragraph" w:customStyle="1" w:styleId="E9E094F07AB24D6CAA5E19B44A932A33">
    <w:name w:val="E9E094F07AB24D6CAA5E19B44A932A33"/>
  </w:style>
  <w:style w:type="paragraph" w:customStyle="1" w:styleId="FC856B1C933F49E3ADA7E624BE43F9EE">
    <w:name w:val="FC856B1C933F49E3ADA7E624BE43F9EE"/>
  </w:style>
  <w:style w:type="paragraph" w:customStyle="1" w:styleId="B7DDA9BBB24B4FABBCD80D16A3DEEEE5">
    <w:name w:val="B7DDA9BBB24B4FABBCD80D16A3DEEEE5"/>
  </w:style>
  <w:style w:type="paragraph" w:customStyle="1" w:styleId="773D186405914ABC85BC2785F95DF912">
    <w:name w:val="773D186405914ABC85BC2785F95DF912"/>
  </w:style>
  <w:style w:type="paragraph" w:customStyle="1" w:styleId="A7A4768EC38E4265B432184EF88CBDFC">
    <w:name w:val="A7A4768EC38E4265B432184EF88CBDFC"/>
  </w:style>
  <w:style w:type="paragraph" w:customStyle="1" w:styleId="959E6C64729143ABB0CC7D2E3A591AEA">
    <w:name w:val="959E6C64729143ABB0CC7D2E3A591AEA"/>
  </w:style>
  <w:style w:type="paragraph" w:customStyle="1" w:styleId="C6980D6D979D4917B7BA5CE2D535769A">
    <w:name w:val="C6980D6D979D4917B7BA5CE2D535769A"/>
  </w:style>
  <w:style w:type="paragraph" w:customStyle="1" w:styleId="403CD3B0C73A4D4EB2CF54A37F4C0EAE">
    <w:name w:val="403CD3B0C73A4D4EB2CF54A37F4C0EAE"/>
  </w:style>
  <w:style w:type="paragraph" w:customStyle="1" w:styleId="CC3A0C833E494685AE6ECAB93917F828">
    <w:name w:val="CC3A0C833E494685AE6ECAB93917F828"/>
  </w:style>
  <w:style w:type="paragraph" w:customStyle="1" w:styleId="A356C9472B4D41D98958AE6E10B3E919">
    <w:name w:val="A356C9472B4D41D98958AE6E10B3E919"/>
  </w:style>
  <w:style w:type="paragraph" w:customStyle="1" w:styleId="FB6A0160BF524047824AE8AFB67A522A">
    <w:name w:val="FB6A0160BF524047824AE8AFB67A522A"/>
  </w:style>
  <w:style w:type="paragraph" w:customStyle="1" w:styleId="4C28B8F158934CC491D667EEAF63E26A">
    <w:name w:val="4C28B8F158934CC491D667EEAF63E26A"/>
  </w:style>
  <w:style w:type="paragraph" w:customStyle="1" w:styleId="3ED543F66C9E46309814844377E72BDB">
    <w:name w:val="3ED543F66C9E46309814844377E72BDB"/>
    <w:rsid w:val="00E66BB2"/>
  </w:style>
  <w:style w:type="paragraph" w:customStyle="1" w:styleId="0975D788ED3E4FE19050BAF2B4D00CFB">
    <w:name w:val="0975D788ED3E4FE19050BAF2B4D00CFB"/>
    <w:rsid w:val="00E66BB2"/>
  </w:style>
  <w:style w:type="paragraph" w:customStyle="1" w:styleId="9E5666A1EEE04455A69B15311CEC26C9">
    <w:name w:val="9E5666A1EEE04455A69B15311CEC26C9"/>
    <w:rsid w:val="00E66BB2"/>
  </w:style>
  <w:style w:type="paragraph" w:customStyle="1" w:styleId="B498FAC5174B49F2B02AC3333AE6DF02">
    <w:name w:val="B498FAC5174B49F2B02AC3333AE6DF02"/>
    <w:rsid w:val="00E66BB2"/>
  </w:style>
  <w:style w:type="paragraph" w:customStyle="1" w:styleId="B120D60DC0A445E19A72B8803AAC5DA6">
    <w:name w:val="B120D60DC0A445E19A72B8803AAC5DA6"/>
    <w:rsid w:val="00E66BB2"/>
  </w:style>
  <w:style w:type="paragraph" w:customStyle="1" w:styleId="E0C88C159D0A4507932CD79C27D083BE">
    <w:name w:val="E0C88C159D0A4507932CD79C27D083BE"/>
    <w:rsid w:val="00E66BB2"/>
  </w:style>
  <w:style w:type="paragraph" w:customStyle="1" w:styleId="40D5EC10F0F04440B0915C6904618081">
    <w:name w:val="40D5EC10F0F04440B0915C6904618081"/>
    <w:rsid w:val="00E66B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Snapshot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340E5D-D5B4-415D-954F-0D0852FF6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1D7A97-71FE-4F8B-A6C3-295B658661E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073AA574-870F-43EB-9117-5A63792AB9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{BDCC0686-EABE-4908-AB7A-DAA0FABB6AFF}TFcb995cdb-9905-460e-979f-a442471cc08df2696647_win32-8d75c2ea9175</Template>
  <TotalTime>283</TotalTime>
  <Pages>1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Julie Gallagher</cp:lastModifiedBy>
  <cp:revision>11</cp:revision>
  <dcterms:created xsi:type="dcterms:W3CDTF">2026-01-29T23:03:00Z</dcterms:created>
  <dcterms:modified xsi:type="dcterms:W3CDTF">2026-05-28T01:18:00Z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